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2E6" w:rsidRDefault="00C002E6" w:rsidP="00C002E6">
      <w:pPr>
        <w:pStyle w:val="Heading1"/>
      </w:pPr>
      <w:r>
        <w:t>Introduction</w:t>
      </w:r>
    </w:p>
    <w:p w:rsidR="00C002E6" w:rsidRDefault="00C002E6" w:rsidP="00C002E6">
      <w:r>
        <w:t>I, Matthew Ridgley from Ergon Energy had the honour of representing the Australian Next Generation Network at the 2016 Paris Sessions as a result of winning the CIGRE ANC Scholarship.</w:t>
      </w:r>
      <w:r w:rsidR="00AA3A3E">
        <w:t xml:space="preserve"> This was a very exciting opportunity for me to expand my knowledge on both the electricity industry as a whole as well as CIGRE as an organisation. I am very grateful to have been selected for this opportunity.</w:t>
      </w:r>
    </w:p>
    <w:p w:rsidR="00C002E6" w:rsidRDefault="00C002E6" w:rsidP="00C002E6"/>
    <w:p w:rsidR="00C002E6" w:rsidRDefault="007A05F3" w:rsidP="00C002E6">
      <w:pPr>
        <w:pStyle w:val="Heading1"/>
      </w:pPr>
      <w:r>
        <w:t xml:space="preserve">CIGRE </w:t>
      </w:r>
      <w:r w:rsidR="00C002E6">
        <w:t xml:space="preserve">Contributions </w:t>
      </w:r>
      <w:r>
        <w:t xml:space="preserve">while </w:t>
      </w:r>
      <w:r w:rsidR="00C002E6">
        <w:t>in Paris</w:t>
      </w:r>
    </w:p>
    <w:p w:rsidR="00C002E6" w:rsidRDefault="00C002E6" w:rsidP="00C002E6">
      <w:r>
        <w:t xml:space="preserve">I had the </w:t>
      </w:r>
      <w:r w:rsidR="007636F4">
        <w:t>chance</w:t>
      </w:r>
      <w:r>
        <w:t xml:space="preserve"> to contribute at a number of </w:t>
      </w:r>
      <w:r w:rsidR="007A05F3">
        <w:t>events</w:t>
      </w:r>
      <w:r>
        <w:t xml:space="preserve"> while at the Sessions. These included:</w:t>
      </w:r>
    </w:p>
    <w:p w:rsidR="00C002E6" w:rsidRDefault="00C002E6" w:rsidP="00C002E6">
      <w:pPr>
        <w:pStyle w:val="ListParagraph"/>
        <w:numPr>
          <w:ilvl w:val="0"/>
          <w:numId w:val="10"/>
        </w:numPr>
      </w:pPr>
      <w:r>
        <w:t>Attending the WG B3.42 Reliability analysis and Design Guidelines for LV AC/DC Auxiliary Systems of which I am a corresponding member of. This gave me the opportunity to meet a number of the members of this working group face to face and get a better understanding of the working group and its work.</w:t>
      </w:r>
    </w:p>
    <w:p w:rsidR="00C002E6" w:rsidRDefault="00C002E6" w:rsidP="00C002E6">
      <w:pPr>
        <w:pStyle w:val="ListParagraph"/>
        <w:numPr>
          <w:ilvl w:val="0"/>
          <w:numId w:val="10"/>
        </w:numPr>
      </w:pPr>
      <w:r>
        <w:t xml:space="preserve">I was able to provide a presentation at the B3 Substations General Meeting in one of the two slots allocated to young members. I presented on Ergon’s pre-fabricated, modular and fast deployment substation solutions as per preferential subject </w:t>
      </w:r>
      <w:r w:rsidR="007636F4">
        <w:t xml:space="preserve">B3 </w:t>
      </w:r>
      <w:r>
        <w:t>PS2.</w:t>
      </w:r>
    </w:p>
    <w:p w:rsidR="00C002E6" w:rsidRDefault="00C002E6" w:rsidP="00C002E6">
      <w:pPr>
        <w:pStyle w:val="ListParagraph"/>
        <w:numPr>
          <w:ilvl w:val="0"/>
          <w:numId w:val="10"/>
        </w:numPr>
      </w:pPr>
      <w:r>
        <w:t xml:space="preserve">I was able to participate in the B3 Poster Sessions </w:t>
      </w:r>
      <w:r w:rsidR="007636F4">
        <w:t>with my presentation about</w:t>
      </w:r>
      <w:r>
        <w:t xml:space="preserve"> Ergon’s solutions</w:t>
      </w:r>
      <w:r w:rsidR="007636F4">
        <w:t>. I had interest from a</w:t>
      </w:r>
      <w:r>
        <w:t xml:space="preserve"> number of parties</w:t>
      </w:r>
      <w:r w:rsidR="007636F4">
        <w:t>, some that had done similar things and some that were looking into them</w:t>
      </w:r>
      <w:r>
        <w:t>.</w:t>
      </w:r>
    </w:p>
    <w:p w:rsidR="00E57DDD" w:rsidRDefault="00EB53D2" w:rsidP="007B562A">
      <w:pPr>
        <w:pStyle w:val="ListParagraph"/>
        <w:numPr>
          <w:ilvl w:val="0"/>
          <w:numId w:val="10"/>
        </w:numPr>
      </w:pPr>
      <w:r>
        <w:t>I attended the NGN / Young Members Forum where young members could explain what they’re regional groups were doing to promote CIGRE to the younger audiences and try get interested parties involved in CIGRE activities.</w:t>
      </w:r>
      <w:r w:rsidR="00E57DDD">
        <w:t xml:space="preserve"> It was interesting to see the many different approaches being undertaken with the same level of passion.</w:t>
      </w:r>
      <w:r w:rsidR="007636F4">
        <w:t xml:space="preserve"> I would have to say, I think the current Australian NGN Committee model is a very strong model.</w:t>
      </w:r>
    </w:p>
    <w:p w:rsidR="00FD743B" w:rsidRDefault="00FD743B" w:rsidP="00FD743B">
      <w:pPr>
        <w:keepNext/>
      </w:pPr>
      <w:r>
        <w:rPr>
          <w:noProof/>
          <w:lang w:val="en-AU" w:eastAsia="en-AU"/>
        </w:rPr>
        <w:lastRenderedPageBreak/>
        <mc:AlternateContent>
          <mc:Choice Requires="wpg">
            <w:drawing>
              <wp:inline distT="0" distB="0" distL="0" distR="0" wp14:anchorId="59E37DDD" wp14:editId="0760719D">
                <wp:extent cx="5514109" cy="3602182"/>
                <wp:effectExtent l="0" t="0" r="0" b="0"/>
                <wp:docPr id="13" name="Group 13"/>
                <wp:cNvGraphicFramePr/>
                <a:graphic xmlns:a="http://schemas.openxmlformats.org/drawingml/2006/main">
                  <a:graphicData uri="http://schemas.microsoft.com/office/word/2010/wordprocessingGroup">
                    <wpg:wgp>
                      <wpg:cNvGrpSpPr/>
                      <wpg:grpSpPr>
                        <a:xfrm>
                          <a:off x="0" y="0"/>
                          <a:ext cx="5514109" cy="3602182"/>
                          <a:chOff x="0" y="0"/>
                          <a:chExt cx="5514109" cy="3602182"/>
                        </a:xfrm>
                      </wpg:grpSpPr>
                      <pic:pic xmlns:pic="http://schemas.openxmlformats.org/drawingml/2006/picture">
                        <pic:nvPicPr>
                          <pic:cNvPr id="11" name="Picture 11" descr="C:\LocalData\mridgley\Resources\CIGRE\2016 CIGRE Session Scholarship Application\M Ridgley CIGRE 2016 Paris Session Presentation Pic.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018" cy="3602182"/>
                          </a:xfrm>
                          <a:prstGeom prst="rect">
                            <a:avLst/>
                          </a:prstGeom>
                          <a:noFill/>
                          <a:ln>
                            <a:noFill/>
                          </a:ln>
                        </pic:spPr>
                      </pic:pic>
                      <pic:pic xmlns:pic="http://schemas.openxmlformats.org/drawingml/2006/picture">
                        <pic:nvPicPr>
                          <pic:cNvPr id="12" name="Picture 12" descr="C:\LocalData\mridgley\Resources\CIGRE\2016 CIGRE Session Scholarship Application\M Ridgley CIGRE 2016 Paris Session Poster Pic.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17091" y="0"/>
                            <a:ext cx="2697018" cy="3602182"/>
                          </a:xfrm>
                          <a:prstGeom prst="rect">
                            <a:avLst/>
                          </a:prstGeom>
                          <a:noFill/>
                          <a:ln>
                            <a:noFill/>
                          </a:ln>
                        </pic:spPr>
                      </pic:pic>
                    </wpg:wgp>
                  </a:graphicData>
                </a:graphic>
              </wp:inline>
            </w:drawing>
          </mc:Choice>
          <mc:Fallback>
            <w:pict>
              <v:group id="Group 13" o:spid="_x0000_s1026" style="width:434.2pt;height:283.65pt;mso-position-horizontal-relative:char;mso-position-vertical-relative:line" coordsize="55141,3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6970;height:3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AvDAAAAA2wAAAA8AAABkcnMvZG93bnJldi54bWxET0uLwjAQvgv7H8IseNNUKyJdo8iyC3vw&#10;4Av2OjRjW9pMShLb+u+NIHibj+856+1gGtGR85VlBbNpAoI4t7riQsHl/DtZgfABWWNjmRTcycN2&#10;8zFaY6Ztz0fqTqEQMYR9hgrKENpMSp+XZNBPbUscuat1BkOErpDaYR/DTSPnSbKUBiuODSW29F1S&#10;Xp9uRkF9ruv/4SdtTbJfLro0Pbgq75Uafw67LxCBhvAWv9x/Os6fwfOXeID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IC8MAAAADbAAAADwAAAAAAAAAAAAAAAACfAgAA&#10;ZHJzL2Rvd25yZXYueG1sUEsFBgAAAAAEAAQA9wAAAIwDAAAAAA==&#10;">
                  <v:imagedata r:id="rId11" o:title="M Ridgley CIGRE 2016 Paris Session Presentation Pic"/>
                  <v:path arrowok="t"/>
                </v:shape>
                <v:shape id="Picture 12" o:spid="_x0000_s1028" type="#_x0000_t75" style="position:absolute;left:28170;width:26971;height:3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nE7CAAAA2wAAAA8AAABkcnMvZG93bnJldi54bWxET01LAzEQvRf8D2EEL8Vmuwcpa9MiolCE&#10;HmyL4m3YjJvVzWRJptvtv28Eobd5vM9ZrkffqYFiagMbmM8KUMR1sC03Bg771/sFqCTIFrvAZOBM&#10;Cdarm8kSKxtO/E7DThqVQzhVaMCJ9JXWqXbkMc1CT5y57xA9Soax0TbiKYf7TpdF8aA9tpwbHPb0&#10;7Kj+3R29gcF9fsjbWE5/nGy/eDuNx5cQjbm7HZ8eQQmNchX/uzc2zy/h75d8gF5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JxOwgAAANsAAAAPAAAAAAAAAAAAAAAAAJ8C&#10;AABkcnMvZG93bnJldi54bWxQSwUGAAAAAAQABAD3AAAAjgMAAAAA&#10;">
                  <v:imagedata r:id="rId12" o:title="M Ridgley CIGRE 2016 Paris Session Poster Pic"/>
                  <v:path arrowok="t"/>
                </v:shape>
                <w10:anchorlock/>
              </v:group>
            </w:pict>
          </mc:Fallback>
        </mc:AlternateContent>
      </w:r>
    </w:p>
    <w:p w:rsidR="007B562A" w:rsidRPr="00C002E6" w:rsidRDefault="00FD743B" w:rsidP="00FD743B">
      <w:pPr>
        <w:pStyle w:val="Caption"/>
      </w:pPr>
      <w:r>
        <w:t xml:space="preserve">Figure </w:t>
      </w:r>
      <w:fldSimple w:instr=" SEQ Figure \* ARABIC ">
        <w:r>
          <w:rPr>
            <w:noProof/>
          </w:rPr>
          <w:t>1</w:t>
        </w:r>
      </w:fldSimple>
      <w:r>
        <w:t>:</w:t>
      </w:r>
      <w:r>
        <w:rPr>
          <w:noProof/>
        </w:rPr>
        <w:t xml:space="preserve"> Matthew Ridgley Presenting at the B3 General Meeting and Poster Session</w:t>
      </w:r>
    </w:p>
    <w:p w:rsidR="00C002E6" w:rsidRDefault="00C002E6" w:rsidP="00970BD9">
      <w:pPr>
        <w:pStyle w:val="Title"/>
      </w:pPr>
      <w:r>
        <w:t>Observations</w:t>
      </w:r>
      <w:r w:rsidR="009734B8">
        <w:t xml:space="preserve"> and Learning Opportunities</w:t>
      </w:r>
    </w:p>
    <w:p w:rsidR="007B562A" w:rsidRPr="007B562A" w:rsidRDefault="007B562A" w:rsidP="007B562A">
      <w:r>
        <w:t>I had the chance to attend a number of the events held throughout the week, including:</w:t>
      </w:r>
    </w:p>
    <w:p w:rsidR="009734B8" w:rsidRDefault="00491B63" w:rsidP="009734B8">
      <w:pPr>
        <w:pStyle w:val="TextChapter4"/>
        <w:numPr>
          <w:ilvl w:val="0"/>
          <w:numId w:val="11"/>
        </w:numPr>
      </w:pPr>
      <w:r>
        <w:t>Tutorial 5 by SC</w:t>
      </w:r>
      <w:r w:rsidR="009734B8">
        <w:t xml:space="preserve"> B3 on </w:t>
      </w:r>
      <w:r>
        <w:t xml:space="preserve">Air Insulated </w:t>
      </w:r>
      <w:r w:rsidR="009734B8">
        <w:t xml:space="preserve">Substation Design for Server </w:t>
      </w:r>
      <w:r>
        <w:t>Climate</w:t>
      </w:r>
      <w:r w:rsidR="009734B8">
        <w:t xml:space="preserve"> Conditions. Th</w:t>
      </w:r>
      <w:r>
        <w:t>is was a great opportunity to see the differences in design philosophies in different regions faced by different climates. This was a great opportunity to see how money could be spent wisely over the life of an asset and some of the technical challenges involved.</w:t>
      </w:r>
    </w:p>
    <w:p w:rsidR="005E049F" w:rsidRDefault="007B562A" w:rsidP="009734B8">
      <w:pPr>
        <w:pStyle w:val="TextChapter4"/>
        <w:numPr>
          <w:ilvl w:val="0"/>
          <w:numId w:val="11"/>
        </w:numPr>
      </w:pPr>
      <w:r>
        <w:t>S</w:t>
      </w:r>
      <w:r w:rsidR="00C002E6">
        <w:t>itting in</w:t>
      </w:r>
      <w:r>
        <w:t xml:space="preserve"> on</w:t>
      </w:r>
      <w:r w:rsidR="00C002E6">
        <w:t xml:space="preserve"> the SC</w:t>
      </w:r>
      <w:r>
        <w:t xml:space="preserve"> </w:t>
      </w:r>
      <w:r w:rsidR="00C002E6">
        <w:t xml:space="preserve">B3 </w:t>
      </w:r>
      <w:r>
        <w:t xml:space="preserve">committee </w:t>
      </w:r>
      <w:r w:rsidR="00C002E6">
        <w:t xml:space="preserve">meeting to </w:t>
      </w:r>
      <w:r w:rsidR="009734B8">
        <w:t>witness the more administrative side of CIGRE</w:t>
      </w:r>
      <w:r w:rsidR="00C002E6">
        <w:t xml:space="preserve">. </w:t>
      </w:r>
      <w:r>
        <w:t xml:space="preserve">Unfortunately, </w:t>
      </w:r>
      <w:r w:rsidR="00C002E6">
        <w:t xml:space="preserve">I had to leave half way through to attend the NGN </w:t>
      </w:r>
      <w:r>
        <w:t>/ Young Members Forum</w:t>
      </w:r>
      <w:r w:rsidR="00C002E6">
        <w:t>.</w:t>
      </w:r>
    </w:p>
    <w:p w:rsidR="00EB53D2" w:rsidRDefault="00491B63" w:rsidP="009734B8">
      <w:pPr>
        <w:pStyle w:val="TextChapter4"/>
        <w:numPr>
          <w:ilvl w:val="0"/>
          <w:numId w:val="11"/>
        </w:numPr>
      </w:pPr>
      <w:r>
        <w:t xml:space="preserve">I attended the </w:t>
      </w:r>
      <w:r w:rsidR="00EB53D2">
        <w:t>A2</w:t>
      </w:r>
      <w:r>
        <w:t xml:space="preserve"> and B3</w:t>
      </w:r>
      <w:r w:rsidR="00EB53D2">
        <w:t xml:space="preserve"> </w:t>
      </w:r>
      <w:r>
        <w:t>Group D</w:t>
      </w:r>
      <w:r w:rsidR="00EB53D2">
        <w:t xml:space="preserve">iscussion </w:t>
      </w:r>
      <w:r>
        <w:t>Meetings to see all the contributions provided by a number of companies in these areas.</w:t>
      </w:r>
    </w:p>
    <w:p w:rsidR="009734B8" w:rsidRDefault="009734B8" w:rsidP="009734B8">
      <w:pPr>
        <w:pStyle w:val="TextChapter4"/>
        <w:numPr>
          <w:ilvl w:val="0"/>
          <w:numId w:val="11"/>
        </w:numPr>
      </w:pPr>
      <w:r>
        <w:t xml:space="preserve">I attended the Opening Ceremony </w:t>
      </w:r>
      <w:r w:rsidR="006F104D">
        <w:t xml:space="preserve">on the Sunday </w:t>
      </w:r>
      <w:r>
        <w:t>and saw how many people there were, keen to help and advance the electricity industry for the benefit of society.</w:t>
      </w:r>
    </w:p>
    <w:p w:rsidR="006F104D" w:rsidRDefault="006F104D" w:rsidP="009734B8">
      <w:pPr>
        <w:pStyle w:val="TextChapter4"/>
        <w:numPr>
          <w:ilvl w:val="0"/>
          <w:numId w:val="11"/>
        </w:numPr>
      </w:pPr>
      <w:r>
        <w:t xml:space="preserve">I attended the Opening Panel: Global perspective of Distributed Generation impact on the bulk connected network. This contained nothing greatly new for me as Ergon as a </w:t>
      </w:r>
      <w:r>
        <w:lastRenderedPageBreak/>
        <w:t>distribution network has been focused on this area for some time. It was however to see how this change in mentality was affecting those that have mainly concentrated on transmission networks and markets and assumed a smaller importance of distribution assets.</w:t>
      </w:r>
    </w:p>
    <w:p w:rsidR="00491B63" w:rsidRDefault="00491B63" w:rsidP="009734B8">
      <w:pPr>
        <w:pStyle w:val="TextChapter4"/>
        <w:numPr>
          <w:ilvl w:val="0"/>
          <w:numId w:val="11"/>
        </w:numPr>
      </w:pPr>
      <w:r>
        <w:t>I spoke to a number of exhibitors to keep up to date with current developments and discuss some of the equipment Ergon Energy has. I saw exhibiters that produced substation test equipment as well as components in substations.</w:t>
      </w:r>
    </w:p>
    <w:p w:rsidR="00FD743B" w:rsidRDefault="00FD743B" w:rsidP="00FD743B">
      <w:pPr>
        <w:pStyle w:val="TextChapter4"/>
        <w:keepNext/>
        <w:ind w:left="0"/>
      </w:pPr>
      <w:r>
        <w:rPr>
          <w:noProof/>
          <w:lang w:val="en-AU" w:eastAsia="en-AU"/>
        </w:rPr>
        <w:drawing>
          <wp:inline distT="0" distB="0" distL="0" distR="0" wp14:anchorId="14E10884" wp14:editId="18105F16">
            <wp:extent cx="5759607" cy="3841200"/>
            <wp:effectExtent l="0" t="0" r="0" b="6985"/>
            <wp:docPr id="14" name="Picture 14" descr="C:\LocalData\mridgley\Resources\CIGRE\2016 CIGRE Session Scholarship Application\YM Forum Photos\YM Forum\SAM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alData\mridgley\Resources\CIGRE\2016 CIGRE Session Scholarship Application\YM Forum Photos\YM Forum\SAM_32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607" cy="3841200"/>
                    </a:xfrm>
                    <a:prstGeom prst="rect">
                      <a:avLst/>
                    </a:prstGeom>
                    <a:noFill/>
                    <a:ln>
                      <a:noFill/>
                    </a:ln>
                  </pic:spPr>
                </pic:pic>
              </a:graphicData>
            </a:graphic>
          </wp:inline>
        </w:drawing>
      </w:r>
    </w:p>
    <w:p w:rsidR="00EB53D2" w:rsidRDefault="00FD743B" w:rsidP="00FD743B">
      <w:pPr>
        <w:pStyle w:val="Caption"/>
        <w:rPr>
          <w:noProof/>
        </w:rPr>
      </w:pPr>
      <w:r>
        <w:t xml:space="preserve">Figure </w:t>
      </w:r>
      <w:fldSimple w:instr=" SEQ Figure \* ARABIC ">
        <w:r>
          <w:rPr>
            <w:noProof/>
          </w:rPr>
          <w:t>2</w:t>
        </w:r>
      </w:fldSimple>
      <w:r>
        <w:t>:</w:t>
      </w:r>
      <w:r>
        <w:rPr>
          <w:noProof/>
        </w:rPr>
        <w:t xml:space="preserve"> Alex Price's Presentation at the Young Members Forum</w:t>
      </w:r>
    </w:p>
    <w:p w:rsidR="00FD743B" w:rsidRDefault="00FD743B" w:rsidP="00FD743B">
      <w:pPr>
        <w:keepNext/>
      </w:pPr>
      <w:r>
        <w:rPr>
          <w:noProof/>
          <w:lang w:val="en-AU" w:eastAsia="en-AU"/>
        </w:rPr>
        <w:lastRenderedPageBreak/>
        <w:drawing>
          <wp:inline distT="0" distB="0" distL="0" distR="0" wp14:anchorId="6C3EA3D6" wp14:editId="3A204580">
            <wp:extent cx="5759450" cy="3841095"/>
            <wp:effectExtent l="0" t="0" r="0" b="7620"/>
            <wp:docPr id="15" name="Picture 15" descr="C:\LocalData\mridgley\Resources\CIGRE\2016 CIGRE Session Scholarship Application\YM Forum Photos\YM Forum\SAM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calData\mridgley\Resources\CIGRE\2016 CIGRE Session Scholarship Application\YM Forum Photos\YM Forum\SAM_32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41095"/>
                    </a:xfrm>
                    <a:prstGeom prst="rect">
                      <a:avLst/>
                    </a:prstGeom>
                    <a:noFill/>
                    <a:ln>
                      <a:noFill/>
                    </a:ln>
                  </pic:spPr>
                </pic:pic>
              </a:graphicData>
            </a:graphic>
          </wp:inline>
        </w:drawing>
      </w:r>
    </w:p>
    <w:p w:rsidR="00FD743B" w:rsidRPr="00FD743B" w:rsidRDefault="00FD743B" w:rsidP="00FD743B">
      <w:pPr>
        <w:pStyle w:val="Caption"/>
      </w:pPr>
      <w:r>
        <w:t xml:space="preserve">Figure </w:t>
      </w:r>
      <w:fldSimple w:instr=" SEQ Figure \* ARABIC ">
        <w:r>
          <w:rPr>
            <w:noProof/>
          </w:rPr>
          <w:t>3</w:t>
        </w:r>
      </w:fldSimple>
      <w:r>
        <w:t>:</w:t>
      </w:r>
      <w:r>
        <w:rPr>
          <w:noProof/>
        </w:rPr>
        <w:t xml:space="preserve"> 2016 Young Member Group Photo</w:t>
      </w:r>
    </w:p>
    <w:p w:rsidR="00EB53D2" w:rsidRDefault="00EB53D2" w:rsidP="00EB53D2">
      <w:pPr>
        <w:pStyle w:val="Heading1"/>
      </w:pPr>
      <w:r>
        <w:t>Social Events</w:t>
      </w:r>
    </w:p>
    <w:p w:rsidR="006E021C" w:rsidRDefault="006E021C" w:rsidP="00C002E6">
      <w:pPr>
        <w:pStyle w:val="TextChapter4"/>
        <w:ind w:left="0"/>
      </w:pPr>
      <w:r>
        <w:t xml:space="preserve">I had the pleasure of attending a </w:t>
      </w:r>
      <w:bookmarkStart w:id="0" w:name="_GoBack"/>
      <w:bookmarkEnd w:id="0"/>
      <w:r>
        <w:t xml:space="preserve">number of social events where I could network with many other engineers who are interested in the industry. </w:t>
      </w:r>
      <w:r w:rsidR="007B562A">
        <w:t xml:space="preserve">These provided the perfect opportunity to network with other industry professionals. </w:t>
      </w:r>
      <w:r>
        <w:t>Some of the events included:</w:t>
      </w:r>
    </w:p>
    <w:p w:rsidR="006F104D" w:rsidRDefault="00C376D2" w:rsidP="006E021C">
      <w:pPr>
        <w:pStyle w:val="TextChapter4"/>
        <w:numPr>
          <w:ilvl w:val="0"/>
          <w:numId w:val="12"/>
        </w:numPr>
      </w:pPr>
      <w:r>
        <w:t xml:space="preserve">Welcome drinks on the </w:t>
      </w:r>
      <w:r w:rsidR="006F104D">
        <w:t>Sunday after</w:t>
      </w:r>
      <w:r>
        <w:t>noon following the</w:t>
      </w:r>
      <w:r w:rsidR="006F104D">
        <w:t xml:space="preserve"> opening ceremony</w:t>
      </w:r>
    </w:p>
    <w:p w:rsidR="00C376D2" w:rsidRDefault="00C376D2" w:rsidP="00C376D2">
      <w:pPr>
        <w:pStyle w:val="TextChapter4"/>
        <w:numPr>
          <w:ilvl w:val="0"/>
          <w:numId w:val="12"/>
        </w:numPr>
      </w:pPr>
      <w:r>
        <w:t xml:space="preserve">The CIGRE </w:t>
      </w:r>
      <w:proofErr w:type="spellStart"/>
      <w:r>
        <w:t>Aus</w:t>
      </w:r>
      <w:proofErr w:type="spellEnd"/>
      <w:r>
        <w:t xml:space="preserve">/NZ dinner which was definitely a highlight as it enabled me to meet with other engineers a bit closer to home and aware of the current issues in the local market. </w:t>
      </w:r>
      <w:r w:rsidR="00C828F9">
        <w:t>I also want to say a</w:t>
      </w:r>
      <w:r>
        <w:t xml:space="preserve"> big thanks to Emma</w:t>
      </w:r>
      <w:r w:rsidR="00C828F9">
        <w:t xml:space="preserve"> Rogers</w:t>
      </w:r>
      <w:r>
        <w:t xml:space="preserve"> and Alex</w:t>
      </w:r>
      <w:r w:rsidR="00C828F9">
        <w:t xml:space="preserve"> Price</w:t>
      </w:r>
      <w:r>
        <w:t xml:space="preserve"> who ran the trivia night all by themselves so they didn’t need my help.</w:t>
      </w:r>
    </w:p>
    <w:p w:rsidR="00EB53D2" w:rsidRDefault="006E021C" w:rsidP="006E021C">
      <w:pPr>
        <w:pStyle w:val="TextChapter4"/>
        <w:numPr>
          <w:ilvl w:val="0"/>
          <w:numId w:val="12"/>
        </w:numPr>
      </w:pPr>
      <w:r>
        <w:t>The Young Members Social Night was held on the Wednesday. This was a great opportunity to discuss what is happening in other regions of the world as far as work practices, programs of works, business structures, etc. It was quite interesting to see how similar Ergon Energy was to some of the international counterparts.</w:t>
      </w:r>
    </w:p>
    <w:p w:rsidR="00EB53D2" w:rsidRDefault="006E3231" w:rsidP="006E021C">
      <w:pPr>
        <w:pStyle w:val="TextChapter4"/>
        <w:numPr>
          <w:ilvl w:val="0"/>
          <w:numId w:val="12"/>
        </w:numPr>
      </w:pPr>
      <w:r>
        <w:t xml:space="preserve">The </w:t>
      </w:r>
      <w:r w:rsidR="00EB53D2">
        <w:t xml:space="preserve">CIGRE </w:t>
      </w:r>
      <w:r>
        <w:t xml:space="preserve">Official </w:t>
      </w:r>
      <w:r w:rsidR="00EB53D2">
        <w:t xml:space="preserve">Cocktail </w:t>
      </w:r>
      <w:r>
        <w:t>Function on the Thursday night.</w:t>
      </w:r>
    </w:p>
    <w:p w:rsidR="00491B63" w:rsidRDefault="00491B63" w:rsidP="00C002E6">
      <w:pPr>
        <w:pStyle w:val="TextChapter4"/>
        <w:ind w:left="0"/>
      </w:pPr>
    </w:p>
    <w:p w:rsidR="0044761D" w:rsidRDefault="0044761D" w:rsidP="0044761D">
      <w:pPr>
        <w:pStyle w:val="Heading1"/>
      </w:pPr>
      <w:r>
        <w:lastRenderedPageBreak/>
        <w:t xml:space="preserve">Some </w:t>
      </w:r>
      <w:r w:rsidR="00993521">
        <w:t>Lessons</w:t>
      </w:r>
      <w:r>
        <w:t xml:space="preserve"> from </w:t>
      </w:r>
      <w:r w:rsidR="00993521">
        <w:t xml:space="preserve">attending </w:t>
      </w:r>
      <w:r>
        <w:t>the Paris Sessions</w:t>
      </w:r>
    </w:p>
    <w:p w:rsidR="0044761D" w:rsidRDefault="00647352" w:rsidP="0044761D">
      <w:r>
        <w:t>I was constantly told that the CIGRE Paris Sessions were like nothing else, and they were right. Sometimes it was in a good way, some times, not so beneficial for me. These were some of the things I took away from the event itself.</w:t>
      </w:r>
    </w:p>
    <w:p w:rsidR="00647352" w:rsidRDefault="00647352" w:rsidP="00647352">
      <w:pPr>
        <w:pStyle w:val="ListParagraph"/>
        <w:numPr>
          <w:ilvl w:val="0"/>
          <w:numId w:val="13"/>
        </w:numPr>
      </w:pPr>
      <w:r>
        <w:t>The CIGRE Paris Session is not a training event. It is a collaboration event built around trying to get answers for pressing questions in the industry (preferential subjects).</w:t>
      </w:r>
      <w:r w:rsidR="005338D9">
        <w:t xml:space="preserve"> You only get out what you put in.</w:t>
      </w:r>
    </w:p>
    <w:p w:rsidR="00647352" w:rsidRDefault="00647352" w:rsidP="00647352">
      <w:pPr>
        <w:pStyle w:val="ListParagraph"/>
        <w:numPr>
          <w:ilvl w:val="0"/>
          <w:numId w:val="13"/>
        </w:numPr>
      </w:pPr>
      <w:r>
        <w:t>A large part of the Sessions is networking. This is an opportunity for an international crowd to come together at an event where the main theme is collaboration with each other.</w:t>
      </w:r>
      <w:r w:rsidR="00137B7C">
        <w:t xml:space="preserve"> For those “seasoned” CIGRE members, this is an opportunity to strengthen long distance relationships. For those new to the event (e.g. me), it’s an opportunity to broaden your horizon from the limited view you get in Australia and begin building those international relationships.</w:t>
      </w:r>
      <w:r w:rsidR="005338D9">
        <w:t xml:space="preserve"> Be sure to do your best to build your network while you are there.</w:t>
      </w:r>
    </w:p>
    <w:p w:rsidR="00137B7C" w:rsidRDefault="00137B7C" w:rsidP="00647352">
      <w:pPr>
        <w:pStyle w:val="ListParagraph"/>
        <w:numPr>
          <w:ilvl w:val="0"/>
          <w:numId w:val="13"/>
        </w:numPr>
      </w:pPr>
      <w:r>
        <w:t>Ensure you read the relevant submitted papers and special reports PRIOR to attending the sessions to get the most out of the Group Discussion Meetings. Try making a contribution if you can to contribute to the event.</w:t>
      </w:r>
    </w:p>
    <w:p w:rsidR="00137B7C" w:rsidRDefault="00137B7C" w:rsidP="00647352">
      <w:pPr>
        <w:pStyle w:val="ListParagraph"/>
        <w:numPr>
          <w:ilvl w:val="0"/>
          <w:numId w:val="13"/>
        </w:numPr>
      </w:pPr>
      <w:r>
        <w:t>To make the most of the exhibitors, research who will be there before hand and arrange meetings with companies of interest with a set agenda. This will help avoid general sales discussions (unless that’s what you’re actually looking for). This will also allow the exhibitors to investigate who will be your local support</w:t>
      </w:r>
      <w:r w:rsidR="005338D9">
        <w:t xml:space="preserve"> back home and try </w:t>
      </w:r>
      <w:r w:rsidR="002445F3">
        <w:t>getting</w:t>
      </w:r>
      <w:r w:rsidR="005338D9">
        <w:t xml:space="preserve"> an expert in the field available when you need them</w:t>
      </w:r>
      <w:r>
        <w:t>.</w:t>
      </w:r>
    </w:p>
    <w:p w:rsidR="00424521" w:rsidRDefault="00424521" w:rsidP="00424521"/>
    <w:p w:rsidR="00424521" w:rsidRDefault="00424521" w:rsidP="00424521">
      <w:pPr>
        <w:pStyle w:val="Heading1"/>
      </w:pPr>
      <w:r>
        <w:t>Final Summary</w:t>
      </w:r>
    </w:p>
    <w:p w:rsidR="00AD7E7A" w:rsidRDefault="00424521" w:rsidP="00AD7E7A">
      <w:r>
        <w:t>I found the CIGRE Paris Sessions a great opportunity to expand my horizons and understanding of the electricity back home. It highlighted just how similar the industries are around the world which could like</w:t>
      </w:r>
      <w:r w:rsidR="00D81033">
        <w:t>ly</w:t>
      </w:r>
      <w:r>
        <w:t xml:space="preserve"> be contributed to the work of CIGRE</w:t>
      </w:r>
      <w:r w:rsidR="00D81033">
        <w:t xml:space="preserve"> over the last century (well, almost century)</w:t>
      </w:r>
      <w:r>
        <w:t>.</w:t>
      </w:r>
    </w:p>
    <w:p w:rsidR="00AD7E7A" w:rsidRPr="00424521" w:rsidRDefault="00AD7E7A" w:rsidP="00AD7E7A">
      <w:r>
        <w:t>The Sessions are about contributing, collaborating and discussing topics. They are not a sit down and be told information type of event. To make the most out of the Paris Sessions, you must do your homework before you attend.</w:t>
      </w:r>
    </w:p>
    <w:p w:rsidR="00424521" w:rsidRDefault="000A413C" w:rsidP="00424521">
      <w:r>
        <w:t>I was able to meet some marvellous people who are involved in CIGRE activities and have a real care and passion about their work.</w:t>
      </w:r>
      <w:r w:rsidR="00AD7E7A">
        <w:t xml:space="preserve"> Many of these are based in Australia and New Zealand who I very much look forward to running into during either work or CIGRE activities.</w:t>
      </w:r>
    </w:p>
    <w:p w:rsidR="006623CA" w:rsidRDefault="006623CA" w:rsidP="006623CA">
      <w:pPr>
        <w:keepNext/>
      </w:pPr>
      <w:r w:rsidRPr="006623CA">
        <w:rPr>
          <w:noProof/>
          <w:lang w:val="en-AU" w:eastAsia="en-AU"/>
        </w:rPr>
        <w:lastRenderedPageBreak/>
        <w:drawing>
          <wp:inline distT="0" distB="0" distL="0" distR="0" wp14:anchorId="60FEB806" wp14:editId="26E69699">
            <wp:extent cx="4054475" cy="3038475"/>
            <wp:effectExtent l="0" t="0" r="3175" b="9525"/>
            <wp:docPr id="2" name="Picture 2" descr="http://image-store.slidesharecdn.com/262243e4-ae6a-41b2-acb3-afcf9ef7e8ae-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ore.slidesharecdn.com/262243e4-ae6a-41b2-acb3-afcf9ef7e8ae-original.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4475" cy="3038475"/>
                    </a:xfrm>
                    <a:prstGeom prst="rect">
                      <a:avLst/>
                    </a:prstGeom>
                    <a:noFill/>
                    <a:ln>
                      <a:noFill/>
                    </a:ln>
                  </pic:spPr>
                </pic:pic>
              </a:graphicData>
            </a:graphic>
          </wp:inline>
        </w:drawing>
      </w:r>
    </w:p>
    <w:p w:rsidR="006623CA" w:rsidRPr="006623CA" w:rsidRDefault="006623CA" w:rsidP="006623CA">
      <w:pPr>
        <w:pStyle w:val="Caption"/>
      </w:pPr>
      <w:r>
        <w:t xml:space="preserve">Figure </w:t>
      </w:r>
      <w:r w:rsidR="004E1547">
        <w:fldChar w:fldCharType="begin"/>
      </w:r>
      <w:r w:rsidR="004E1547">
        <w:instrText xml:space="preserve"> SEQ Figure \* ARABIC </w:instrText>
      </w:r>
      <w:r w:rsidR="004E1547">
        <w:fldChar w:fldCharType="separate"/>
      </w:r>
      <w:r w:rsidR="00FD743B">
        <w:rPr>
          <w:noProof/>
        </w:rPr>
        <w:t>4</w:t>
      </w:r>
      <w:r w:rsidR="004E1547">
        <w:rPr>
          <w:noProof/>
        </w:rPr>
        <w:fldChar w:fldCharType="end"/>
      </w:r>
      <w:r>
        <w:t>:</w:t>
      </w:r>
      <w:r>
        <w:rPr>
          <w:noProof/>
        </w:rPr>
        <w:t xml:space="preserve"> </w:t>
      </w:r>
      <w:r w:rsidRPr="004A4AF5">
        <w:rPr>
          <w:noProof/>
        </w:rPr>
        <w:t>Australian NGN representatives (Left to Right): Stephen Sproul, Beer Opatsuwan, Emma Rogers, Alex Price, Matthew Ridgley, Tara-Lee Macarthur</w:t>
      </w:r>
    </w:p>
    <w:p w:rsidR="006623CA" w:rsidRPr="006623CA" w:rsidRDefault="006623CA" w:rsidP="006623CA"/>
    <w:p w:rsidR="006623CA" w:rsidRDefault="006623CA" w:rsidP="006623CA"/>
    <w:sectPr w:rsidR="006623CA" w:rsidSect="007D56EB">
      <w:headerReference w:type="default" r:id="rId16"/>
      <w:footerReference w:type="default" r:id="rId17"/>
      <w:headerReference w:type="first" r:id="rId18"/>
      <w:footerReference w:type="first" r:id="rId19"/>
      <w:pgSz w:w="11906" w:h="16838" w:code="9"/>
      <w:pgMar w:top="3232" w:right="1418" w:bottom="1418" w:left="1418" w:header="851" w:footer="4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547" w:rsidRDefault="004E1547" w:rsidP="00970BD9">
      <w:r>
        <w:separator/>
      </w:r>
    </w:p>
  </w:endnote>
  <w:endnote w:type="continuationSeparator" w:id="0">
    <w:p w:rsidR="004E1547" w:rsidRDefault="004E1547" w:rsidP="0097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D1" w:rsidRPr="00C9790F" w:rsidRDefault="007B77D1" w:rsidP="00970BD9">
    <w:pPr>
      <w:pStyle w:val="Footer"/>
      <w:rPr>
        <w:color w:val="007E4F"/>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59"/>
    </w:tblGrid>
    <w:tr w:rsidR="006A2D44" w:rsidRPr="00C9790F" w:rsidTr="00C81A13">
      <w:tc>
        <w:tcPr>
          <w:tcW w:w="7763" w:type="dxa"/>
        </w:tcPr>
        <w:p w:rsidR="006A2D44" w:rsidRDefault="006A2D44" w:rsidP="00C81A13">
          <w:pPr>
            <w:pStyle w:val="Footer"/>
            <w:rPr>
              <w:color w:val="007E4F"/>
            </w:rPr>
          </w:pPr>
        </w:p>
        <w:p w:rsidR="00A131FC" w:rsidRPr="00C9790F" w:rsidRDefault="00A131FC" w:rsidP="00C81A13">
          <w:pPr>
            <w:pStyle w:val="Footer"/>
            <w:rPr>
              <w:color w:val="007E4F"/>
            </w:rPr>
          </w:pPr>
        </w:p>
      </w:tc>
      <w:tc>
        <w:tcPr>
          <w:tcW w:w="1559" w:type="dxa"/>
        </w:tcPr>
        <w:sdt>
          <w:sdtPr>
            <w:rPr>
              <w:color w:val="007E4F"/>
            </w:rPr>
            <w:id w:val="1472021680"/>
            <w:docPartObj>
              <w:docPartGallery w:val="Page Numbers (Bottom of Page)"/>
              <w:docPartUnique/>
            </w:docPartObj>
          </w:sdtPr>
          <w:sdtEndPr/>
          <w:sdtContent>
            <w:sdt>
              <w:sdtPr>
                <w:rPr>
                  <w:color w:val="007E4F"/>
                </w:rPr>
                <w:id w:val="1440492779"/>
                <w:docPartObj>
                  <w:docPartGallery w:val="Page Numbers (Top of Page)"/>
                  <w:docPartUnique/>
                </w:docPartObj>
              </w:sdtPr>
              <w:sdtEndPr/>
              <w:sdtContent>
                <w:p w:rsidR="006A2D44" w:rsidRPr="00C9790F" w:rsidRDefault="006A2D44" w:rsidP="00C81A13">
                  <w:pPr>
                    <w:pStyle w:val="Footer"/>
                    <w:jc w:val="right"/>
                    <w:rPr>
                      <w:color w:val="007E4F"/>
                    </w:rPr>
                  </w:pPr>
                  <w:r w:rsidRPr="00C9790F">
                    <w:rPr>
                      <w:color w:val="007E4F"/>
                    </w:rPr>
                    <w:t xml:space="preserve">Page </w:t>
                  </w:r>
                  <w:r w:rsidRPr="00C9790F">
                    <w:rPr>
                      <w:color w:val="007E4F"/>
                    </w:rPr>
                    <w:fldChar w:fldCharType="begin"/>
                  </w:r>
                  <w:r w:rsidRPr="00C9790F">
                    <w:rPr>
                      <w:color w:val="007E4F"/>
                    </w:rPr>
                    <w:instrText xml:space="preserve"> PAGE </w:instrText>
                  </w:r>
                  <w:r w:rsidRPr="00C9790F">
                    <w:rPr>
                      <w:color w:val="007E4F"/>
                    </w:rPr>
                    <w:fldChar w:fldCharType="separate"/>
                  </w:r>
                  <w:r w:rsidR="00E726F0">
                    <w:rPr>
                      <w:noProof/>
                      <w:color w:val="007E4F"/>
                    </w:rPr>
                    <w:t>5</w:t>
                  </w:r>
                  <w:r w:rsidRPr="00C9790F">
                    <w:rPr>
                      <w:color w:val="007E4F"/>
                    </w:rPr>
                    <w:fldChar w:fldCharType="end"/>
                  </w:r>
                  <w:r w:rsidRPr="00C9790F">
                    <w:rPr>
                      <w:color w:val="007E4F"/>
                    </w:rPr>
                    <w:t xml:space="preserve"> of </w:t>
                  </w:r>
                  <w:r w:rsidRPr="00C9790F">
                    <w:rPr>
                      <w:color w:val="007E4F"/>
                    </w:rPr>
                    <w:fldChar w:fldCharType="begin"/>
                  </w:r>
                  <w:r w:rsidRPr="00C9790F">
                    <w:rPr>
                      <w:color w:val="007E4F"/>
                    </w:rPr>
                    <w:instrText xml:space="preserve"> NUMPAGES  </w:instrText>
                  </w:r>
                  <w:r w:rsidRPr="00C9790F">
                    <w:rPr>
                      <w:color w:val="007E4F"/>
                    </w:rPr>
                    <w:fldChar w:fldCharType="separate"/>
                  </w:r>
                  <w:r w:rsidR="00E726F0">
                    <w:rPr>
                      <w:noProof/>
                      <w:color w:val="007E4F"/>
                    </w:rPr>
                    <w:t>6</w:t>
                  </w:r>
                  <w:r w:rsidRPr="00C9790F">
                    <w:rPr>
                      <w:color w:val="007E4F"/>
                    </w:rPr>
                    <w:fldChar w:fldCharType="end"/>
                  </w:r>
                </w:p>
              </w:sdtContent>
            </w:sdt>
          </w:sdtContent>
        </w:sdt>
      </w:tc>
    </w:tr>
  </w:tbl>
  <w:p w:rsidR="0033100E" w:rsidRPr="00C9790F" w:rsidRDefault="0033100E" w:rsidP="00970BD9">
    <w:pPr>
      <w:pStyle w:val="Footer"/>
      <w:rPr>
        <w:color w:val="007E4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D1" w:rsidRPr="00C9790F" w:rsidRDefault="007B77D1" w:rsidP="00970BD9">
    <w:pPr>
      <w:pStyle w:val="Footer"/>
      <w:rPr>
        <w:color w:val="007E4F"/>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59"/>
    </w:tblGrid>
    <w:tr w:rsidR="006A2D44" w:rsidRPr="00C9790F" w:rsidTr="006A2D44">
      <w:tc>
        <w:tcPr>
          <w:tcW w:w="7763" w:type="dxa"/>
        </w:tcPr>
        <w:p w:rsidR="006A2D44" w:rsidRPr="00C9790F" w:rsidRDefault="006A2D44" w:rsidP="00970BD9">
          <w:pPr>
            <w:pStyle w:val="Footer"/>
            <w:rPr>
              <w:color w:val="007E4F"/>
            </w:rPr>
          </w:pPr>
          <w:r w:rsidRPr="00C9790F">
            <w:rPr>
              <w:color w:val="007E4F"/>
            </w:rPr>
            <w:fldChar w:fldCharType="begin"/>
          </w:r>
          <w:r w:rsidRPr="00C9790F">
            <w:rPr>
              <w:color w:val="007E4F"/>
            </w:rPr>
            <w:instrText xml:space="preserve"> FILENAME   \* MERGEFORMAT </w:instrText>
          </w:r>
          <w:r w:rsidRPr="00C9790F">
            <w:rPr>
              <w:color w:val="007E4F"/>
            </w:rPr>
            <w:fldChar w:fldCharType="separate"/>
          </w:r>
          <w:r w:rsidR="00AC3942">
            <w:rPr>
              <w:noProof/>
              <w:color w:val="007E4F"/>
            </w:rPr>
            <w:t>Document2</w:t>
          </w:r>
          <w:r w:rsidRPr="00C9790F">
            <w:rPr>
              <w:color w:val="007E4F"/>
            </w:rPr>
            <w:fldChar w:fldCharType="end"/>
          </w:r>
        </w:p>
        <w:p w:rsidR="006A2D44" w:rsidRPr="00C9790F" w:rsidRDefault="006A2D44" w:rsidP="00970BD9">
          <w:pPr>
            <w:pStyle w:val="Footer"/>
            <w:rPr>
              <w:color w:val="007E4F"/>
            </w:rPr>
          </w:pPr>
          <w:r w:rsidRPr="00C9790F">
            <w:rPr>
              <w:color w:val="007E4F"/>
            </w:rPr>
            <w:fldChar w:fldCharType="begin"/>
          </w:r>
          <w:r w:rsidRPr="00C9790F">
            <w:rPr>
              <w:color w:val="007E4F"/>
            </w:rPr>
            <w:instrText xml:space="preserve"> SAVEDATE  \@ "dd MMMM yyyy"  \* MERGEFORMAT </w:instrText>
          </w:r>
          <w:r w:rsidRPr="00C9790F">
            <w:rPr>
              <w:color w:val="007E4F"/>
            </w:rPr>
            <w:fldChar w:fldCharType="separate"/>
          </w:r>
          <w:r w:rsidR="00FD743B">
            <w:rPr>
              <w:noProof/>
              <w:color w:val="007E4F"/>
            </w:rPr>
            <w:t>19 October 2016</w:t>
          </w:r>
          <w:r w:rsidRPr="00C9790F">
            <w:rPr>
              <w:color w:val="007E4F"/>
            </w:rPr>
            <w:fldChar w:fldCharType="end"/>
          </w:r>
        </w:p>
      </w:tc>
      <w:tc>
        <w:tcPr>
          <w:tcW w:w="1559" w:type="dxa"/>
        </w:tcPr>
        <w:sdt>
          <w:sdtPr>
            <w:rPr>
              <w:color w:val="007E4F"/>
            </w:rPr>
            <w:id w:val="-1541506945"/>
            <w:docPartObj>
              <w:docPartGallery w:val="Page Numbers (Bottom of Page)"/>
              <w:docPartUnique/>
            </w:docPartObj>
          </w:sdtPr>
          <w:sdtEndPr/>
          <w:sdtContent>
            <w:sdt>
              <w:sdtPr>
                <w:rPr>
                  <w:color w:val="007E4F"/>
                </w:rPr>
                <w:id w:val="-368454942"/>
                <w:docPartObj>
                  <w:docPartGallery w:val="Page Numbers (Top of Page)"/>
                  <w:docPartUnique/>
                </w:docPartObj>
              </w:sdtPr>
              <w:sdtEndPr/>
              <w:sdtContent>
                <w:p w:rsidR="006A2D44" w:rsidRPr="00C9790F" w:rsidRDefault="006A2D44" w:rsidP="006A2D44">
                  <w:pPr>
                    <w:pStyle w:val="Footer"/>
                    <w:jc w:val="right"/>
                    <w:rPr>
                      <w:color w:val="007E4F"/>
                    </w:rPr>
                  </w:pPr>
                  <w:r w:rsidRPr="00C9790F">
                    <w:rPr>
                      <w:color w:val="007E4F"/>
                    </w:rPr>
                    <w:t xml:space="preserve">Page </w:t>
                  </w:r>
                  <w:r w:rsidRPr="00C9790F">
                    <w:rPr>
                      <w:color w:val="007E4F"/>
                    </w:rPr>
                    <w:fldChar w:fldCharType="begin"/>
                  </w:r>
                  <w:r w:rsidRPr="00C9790F">
                    <w:rPr>
                      <w:color w:val="007E4F"/>
                    </w:rPr>
                    <w:instrText xml:space="preserve"> PAGE </w:instrText>
                  </w:r>
                  <w:r w:rsidRPr="00C9790F">
                    <w:rPr>
                      <w:color w:val="007E4F"/>
                    </w:rPr>
                    <w:fldChar w:fldCharType="separate"/>
                  </w:r>
                  <w:r w:rsidR="00E726F0">
                    <w:rPr>
                      <w:noProof/>
                      <w:color w:val="007E4F"/>
                    </w:rPr>
                    <w:t>1</w:t>
                  </w:r>
                  <w:r w:rsidRPr="00C9790F">
                    <w:rPr>
                      <w:color w:val="007E4F"/>
                    </w:rPr>
                    <w:fldChar w:fldCharType="end"/>
                  </w:r>
                  <w:r w:rsidRPr="00C9790F">
                    <w:rPr>
                      <w:color w:val="007E4F"/>
                    </w:rPr>
                    <w:t xml:space="preserve"> of </w:t>
                  </w:r>
                  <w:r w:rsidRPr="00C9790F">
                    <w:rPr>
                      <w:color w:val="007E4F"/>
                    </w:rPr>
                    <w:fldChar w:fldCharType="begin"/>
                  </w:r>
                  <w:r w:rsidRPr="00C9790F">
                    <w:rPr>
                      <w:color w:val="007E4F"/>
                    </w:rPr>
                    <w:instrText xml:space="preserve"> NUMPAGES  </w:instrText>
                  </w:r>
                  <w:r w:rsidRPr="00C9790F">
                    <w:rPr>
                      <w:color w:val="007E4F"/>
                    </w:rPr>
                    <w:fldChar w:fldCharType="separate"/>
                  </w:r>
                  <w:r w:rsidR="00E726F0">
                    <w:rPr>
                      <w:noProof/>
                      <w:color w:val="007E4F"/>
                    </w:rPr>
                    <w:t>6</w:t>
                  </w:r>
                  <w:r w:rsidRPr="00C9790F">
                    <w:rPr>
                      <w:color w:val="007E4F"/>
                    </w:rPr>
                    <w:fldChar w:fldCharType="end"/>
                  </w:r>
                </w:p>
              </w:sdtContent>
            </w:sdt>
          </w:sdtContent>
        </w:sdt>
      </w:tc>
    </w:tr>
  </w:tbl>
  <w:p w:rsidR="001B152A" w:rsidRPr="00C9790F" w:rsidRDefault="001B152A" w:rsidP="00970BD9">
    <w:pPr>
      <w:pStyle w:val="Footer"/>
      <w:rPr>
        <w:color w:val="007E4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547" w:rsidRDefault="004E1547" w:rsidP="00970BD9">
      <w:r>
        <w:separator/>
      </w:r>
    </w:p>
  </w:footnote>
  <w:footnote w:type="continuationSeparator" w:id="0">
    <w:p w:rsidR="004E1547" w:rsidRDefault="004E1547" w:rsidP="00970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C19" w:rsidRPr="00303C19" w:rsidRDefault="00303C19" w:rsidP="00303C19">
    <w:pPr>
      <w:pStyle w:val="Header"/>
      <w:ind w:left="3686"/>
      <w:rPr>
        <w:b/>
        <w:color w:val="007E4F"/>
        <w:sz w:val="40"/>
        <w:szCs w:val="36"/>
        <w:lang w:val="en-AU"/>
      </w:rPr>
    </w:pPr>
    <w:r>
      <w:rPr>
        <w:noProof/>
        <w:lang w:val="en-AU" w:eastAsia="en-AU"/>
      </w:rPr>
      <w:drawing>
        <wp:anchor distT="0" distB="0" distL="114300" distR="114300" simplePos="0" relativeHeight="251666432" behindDoc="0" locked="0" layoutInCell="1" allowOverlap="1" wp14:anchorId="1414F17B" wp14:editId="0280B8FB">
          <wp:simplePos x="0" y="0"/>
          <wp:positionH relativeFrom="column">
            <wp:posOffset>-916305</wp:posOffset>
          </wp:positionH>
          <wp:positionV relativeFrom="paragraph">
            <wp:posOffset>-558800</wp:posOffset>
          </wp:positionV>
          <wp:extent cx="3218180" cy="2072005"/>
          <wp:effectExtent l="0" t="0" r="127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RE logo 38x29mm surround.png"/>
                  <pic:cNvPicPr/>
                </pic:nvPicPr>
                <pic:blipFill>
                  <a:blip r:embed="rId1">
                    <a:extLst>
                      <a:ext uri="{28A0092B-C50C-407E-A947-70E740481C1C}">
                        <a14:useLocalDpi xmlns:a14="http://schemas.microsoft.com/office/drawing/2010/main" val="0"/>
                      </a:ext>
                    </a:extLst>
                  </a:blip>
                  <a:stretch>
                    <a:fillRect/>
                  </a:stretch>
                </pic:blipFill>
                <pic:spPr>
                  <a:xfrm>
                    <a:off x="0" y="0"/>
                    <a:ext cx="3218180" cy="2072005"/>
                  </a:xfrm>
                  <a:prstGeom prst="rect">
                    <a:avLst/>
                  </a:prstGeom>
                </pic:spPr>
              </pic:pic>
            </a:graphicData>
          </a:graphic>
          <wp14:sizeRelH relativeFrom="page">
            <wp14:pctWidth>0</wp14:pctWidth>
          </wp14:sizeRelH>
          <wp14:sizeRelV relativeFrom="page">
            <wp14:pctHeight>0</wp14:pctHeight>
          </wp14:sizeRelV>
        </wp:anchor>
      </w:drawing>
    </w:r>
    <w:sdt>
      <w:sdtPr>
        <w:rPr>
          <w:b/>
          <w:color w:val="007E4F"/>
          <w:sz w:val="40"/>
          <w:szCs w:val="36"/>
          <w:lang w:val="en-AU"/>
        </w:rPr>
        <w:alias w:val="Title"/>
        <w:tag w:val=""/>
        <w:id w:val="-1369447531"/>
        <w:dataBinding w:prefixMappings="xmlns:ns0='http://purl.org/dc/elements/1.1/' xmlns:ns1='http://schemas.openxmlformats.org/package/2006/metadata/core-properties' " w:xpath="/ns1:coreProperties[1]/ns0:title[1]" w:storeItemID="{6C3C8BC8-F283-45AE-878A-BAB7291924A1}"/>
        <w:text/>
      </w:sdtPr>
      <w:sdtEndPr/>
      <w:sdtContent>
        <w:r w:rsidR="00C002E6">
          <w:rPr>
            <w:b/>
            <w:color w:val="007E4F"/>
            <w:sz w:val="40"/>
            <w:szCs w:val="36"/>
            <w:lang w:val="en-AU"/>
          </w:rPr>
          <w:t>2016 Paris Session Scholarship Report</w:t>
        </w:r>
      </w:sdtContent>
    </w:sdt>
    <w:r w:rsidR="005338D9">
      <w:rPr>
        <w:b/>
        <w:color w:val="007E4F"/>
        <w:sz w:val="40"/>
        <w:szCs w:val="36"/>
        <w:lang w:val="en-AU"/>
      </w:rPr>
      <w:t xml:space="preserve"> for Matthew Ridgley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52A" w:rsidRPr="00962829" w:rsidRDefault="005F512C" w:rsidP="00962829">
    <w:pPr>
      <w:pStyle w:val="HeaderTitle"/>
    </w:pPr>
    <w:r w:rsidRPr="007D56EB">
      <w:rPr>
        <w:noProof/>
        <w:sz w:val="40"/>
        <w:lang w:eastAsia="en-AU"/>
      </w:rPr>
      <w:drawing>
        <wp:anchor distT="0" distB="0" distL="114300" distR="114300" simplePos="0" relativeHeight="251664384" behindDoc="0" locked="0" layoutInCell="1" allowOverlap="1" wp14:anchorId="4FD72979" wp14:editId="0C5EE525">
          <wp:simplePos x="0" y="0"/>
          <wp:positionH relativeFrom="column">
            <wp:posOffset>-899160</wp:posOffset>
          </wp:positionH>
          <wp:positionV relativeFrom="paragraph">
            <wp:posOffset>-569181</wp:posOffset>
          </wp:positionV>
          <wp:extent cx="3218422" cy="2072469"/>
          <wp:effectExtent l="0" t="0" r="127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RE logo 38x29mm surround.png"/>
                  <pic:cNvPicPr/>
                </pic:nvPicPr>
                <pic:blipFill>
                  <a:blip r:embed="rId1">
                    <a:extLst>
                      <a:ext uri="{28A0092B-C50C-407E-A947-70E740481C1C}">
                        <a14:useLocalDpi xmlns:a14="http://schemas.microsoft.com/office/drawing/2010/main" val="0"/>
                      </a:ext>
                    </a:extLst>
                  </a:blip>
                  <a:stretch>
                    <a:fillRect/>
                  </a:stretch>
                </pic:blipFill>
                <pic:spPr>
                  <a:xfrm>
                    <a:off x="0" y="0"/>
                    <a:ext cx="3218422" cy="2072469"/>
                  </a:xfrm>
                  <a:prstGeom prst="rect">
                    <a:avLst/>
                  </a:prstGeom>
                </pic:spPr>
              </pic:pic>
            </a:graphicData>
          </a:graphic>
          <wp14:sizeRelH relativeFrom="page">
            <wp14:pctWidth>0</wp14:pctWidth>
          </wp14:sizeRelH>
          <wp14:sizeRelV relativeFrom="page">
            <wp14:pctHeight>0</wp14:pctHeight>
          </wp14:sizeRelV>
        </wp:anchor>
      </w:drawing>
    </w:r>
    <w:r w:rsidRPr="007D56EB">
      <w:rPr>
        <w:noProof/>
        <w:sz w:val="40"/>
        <w:lang w:eastAsia="en-AU"/>
      </w:rPr>
      <mc:AlternateContent>
        <mc:Choice Requires="wpg">
          <w:drawing>
            <wp:anchor distT="0" distB="0" distL="114300" distR="114300" simplePos="0" relativeHeight="251663360" behindDoc="0" locked="0" layoutInCell="1" allowOverlap="1" wp14:anchorId="2F897C48" wp14:editId="4871A6B4">
              <wp:simplePos x="0" y="0"/>
              <wp:positionH relativeFrom="column">
                <wp:posOffset>7022465</wp:posOffset>
              </wp:positionH>
              <wp:positionV relativeFrom="paragraph">
                <wp:posOffset>5585460</wp:posOffset>
              </wp:positionV>
              <wp:extent cx="3168000" cy="2052000"/>
              <wp:effectExtent l="0" t="0" r="13970" b="24765"/>
              <wp:wrapNone/>
              <wp:docPr id="7" name="Group 7"/>
              <wp:cNvGraphicFramePr/>
              <a:graphic xmlns:a="http://schemas.openxmlformats.org/drawingml/2006/main">
                <a:graphicData uri="http://schemas.microsoft.com/office/word/2010/wordprocessingGroup">
                  <wpg:wgp>
                    <wpg:cNvGrpSpPr/>
                    <wpg:grpSpPr>
                      <a:xfrm>
                        <a:off x="0" y="0"/>
                        <a:ext cx="3168000" cy="2052000"/>
                        <a:chOff x="0" y="0"/>
                        <a:chExt cx="3168000" cy="2052000"/>
                      </a:xfrm>
                    </wpg:grpSpPr>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67905" y="426204"/>
                          <a:ext cx="1371600" cy="1038386"/>
                        </a:xfrm>
                        <a:prstGeom prst="rect">
                          <a:avLst/>
                        </a:prstGeom>
                      </pic:spPr>
                    </pic:pic>
                    <wps:wsp>
                      <wps:cNvPr id="9" name="Rectangle 9"/>
                      <wps:cNvSpPr/>
                      <wps:spPr>
                        <a:xfrm>
                          <a:off x="0" y="0"/>
                          <a:ext cx="3168000" cy="2052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552.95pt;margin-top:439.8pt;width:249.45pt;height:161.55pt;z-index:251663360" coordsize="31680,20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H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WQAAAAYAAAAAAAAAAAAA&#10;AVQAAAHBAAAAEgBDAEkARwBSAEUAIABsAG8AZwBvACAAMwA4AHgAMgA5AG0AbQAAAAEAAAAAAAAA&#10;AAAAAAAAAAAAAAAAAQAAAAAAAAAAAAABwQAAAVQAAAAAAAAAAAAAAAAAAAAAAQAAAAAAAAAAAAAA&#10;AAAAAAAAAAAQAAAAAQAAAAAAAG51bGwAAAACAAAABmJvdW5kc09iamMAAAABAAAAAAAAUmN0MQAA&#10;AAQAAAAAVG9wIGxvbmcAAAAAAAAAAExlZnRsb25nAAAAAAAAAABCdG9tbG9uZwAAAVQ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UAAAAAFJnaHRsb25nAAABw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FO4AAAABAAAAoAAAAHkAAAHg&#10;AADi4AAAFNIAGAAB/9j/4AAQSkZJRgABAgAASABIAAD/7QAMQWRvYmVfQ00AAv/uAA5BZG9iZQBk&#10;gAAAAAH/2wCEAAwICAgJCAwJCQwRCwoLERUPDAwPFRgTExUTExgRDAwMDAwMEQwMDAwMDAwMDAwM&#10;DAwMDAwMDAwMDAwMDAwMDAwBDQsLDQ4NEA4OEBQODg4UFA4ODg4UEQwMDAwMEREMDAwMDAwRDAwM&#10;DAwMDAwMDAwMDAwMDAwMDAwMDAwMDAwMDP/AABEIAH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QzY2RjhCMzhCM0VBOTVFQTBENDcyMzE4QTVFREEwQUEiIGV4aWY6&#10;UGl4ZWxYRGltZW5zaW9uPSI0NDkiIGV4aWY6UGl4ZWxZRGltZW5zaW9uPSIzNDAiIGV4aWY6Q29s&#10;b3JTcGFjZT0iNjU1MzU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gZGhscHR4fICEiIyQlJicoKSorKywtLi8wMTIzNDU2Nzg5Ojs8PT4/QEFCQ0RFRkdISUpL&#10;TE1OT1BQUVJTVFVWV1hZWltcXV5fYGFiY2RlZmdoaWprbG1ub3BxcnN0dXZ3eHl6e3x9fn+AgYKD&#10;hIaHiImKi4yNjo+QkZKTlJWWl5iZmpucnZ6foKGio6SlpqeoqaqrrK2ur7CxsrO0tre4ubq7vL2+&#10;v8DBwsPExcbHyMnKy8zNzs/Q0dLT1NbX2Nna29zd3t/g4eLj5OXm5+jp6uvs7e7v8P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&#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fn/APv3Xut/j3737r3X&#10;vfvfuvde9+9+69172e7un++H+yg/Gr+7f8I/0Q6c9/eb+7v3/m/0pfxfLa/74/d+r7v7Lzfa/wC6&#10;/L59H7P2vvI3n79+/wCsd7T/ALq8D+o/63j+Brr+8PFkr9Vq/Fo1eH+HV4mns8HroT76/wBdv+Ar&#10;+6z/AFW+i/1lqXf130Xjav3/APU3Ff3l4mfE8LxfA/Br+o0fo/SdALsn+Df6YuzP4n95/fC9B/C/&#10;4j9vo/ur9nSaf4N4ePF59Hl/taPHf1+X2RH3jl1z26Hr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679;top:4262;width:13716;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uAu/EAAAA2gAAAA8AAABkcnMvZG93bnJldi54bWxEj01rwkAQhu8F/8Mygre6UUFKdJVSUXso&#10;hfpRr0N2uglmZ0N2NfHfdw6FHod33mfmWa57X6s7tbEKbGAyzkARF8FW7AycjtvnF1AxIVusA5OB&#10;B0VYrwZPS8xt6PiL7ofklEA45migTKnJtY5FSR7jODTEkv2E1mOSsXXattgJ3Nd6mmVz7bFiuVBi&#10;Q28lFdfDzQvlcSw+3HnfXTez7ed3xhe3m1+MGQ371wWoRH36X/5rv1sD8quoiAb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uAu/EAAAA2gAAAA8AAAAAAAAAAAAAAAAA&#10;nwIAAGRycy9kb3ducmV2LnhtbFBLBQYAAAAABAAEAPcAAACQAwAAAAA=&#10;">
                <v:imagedata r:id="rId3" o:title=""/>
                <v:path arrowok="t"/>
              </v:shape>
              <v:rect id="Rectangle 9" o:spid="_x0000_s1028" style="position:absolute;width:31680;height:20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hBMIA&#10;AADaAAAADwAAAGRycy9kb3ducmV2LnhtbESPW2vCQBSE3wX/w3KEvunGFoJGVymF0osBUQt9PWSP&#10;SWj2bNjdXPrv3ULBx2FmvmG2+9E0oifna8sKlosEBHFhdc2lgq/L63wFwgdkjY1lUvBLHva76WSL&#10;mbYDn6g/h1JECPsMFVQhtJmUvqjIoF/Yljh6V+sMhihdKbXDIcJNIx+TJJUGa44LFbb0UlHxc+6M&#10;gs8P5+goD/03vVHepbjk/KlR6mE2Pm9ABBrDPfzfftcK1vB3Jd4A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2EEwgAAANoAAAAPAAAAAAAAAAAAAAAAAJgCAABkcnMvZG93&#10;bnJldi54bWxQSwUGAAAAAAQABAD1AAAAhwMAAAAA&#10;" filled="f" strokecolor="white [3212]" strokeweight="2pt"/>
            </v:group>
          </w:pict>
        </mc:Fallback>
      </mc:AlternateContent>
    </w:r>
    <w:r w:rsidRPr="007D56EB">
      <w:rPr>
        <w:noProof/>
        <w:sz w:val="40"/>
        <w:lang w:eastAsia="en-AU"/>
      </w:rPr>
      <mc:AlternateContent>
        <mc:Choice Requires="wpg">
          <w:drawing>
            <wp:anchor distT="0" distB="0" distL="114300" distR="114300" simplePos="0" relativeHeight="251661312" behindDoc="0" locked="0" layoutInCell="1" allowOverlap="1" wp14:anchorId="4B152B58" wp14:editId="062CB4A6">
              <wp:simplePos x="0" y="0"/>
              <wp:positionH relativeFrom="column">
                <wp:posOffset>6870065</wp:posOffset>
              </wp:positionH>
              <wp:positionV relativeFrom="paragraph">
                <wp:posOffset>5433060</wp:posOffset>
              </wp:positionV>
              <wp:extent cx="3168000" cy="2052000"/>
              <wp:effectExtent l="0" t="0" r="13970" b="24765"/>
              <wp:wrapNone/>
              <wp:docPr id="4" name="Group 4"/>
              <wp:cNvGraphicFramePr/>
              <a:graphic xmlns:a="http://schemas.openxmlformats.org/drawingml/2006/main">
                <a:graphicData uri="http://schemas.microsoft.com/office/word/2010/wordprocessingGroup">
                  <wpg:wgp>
                    <wpg:cNvGrpSpPr/>
                    <wpg:grpSpPr>
                      <a:xfrm>
                        <a:off x="0" y="0"/>
                        <a:ext cx="3168000" cy="2052000"/>
                        <a:chOff x="0" y="0"/>
                        <a:chExt cx="3168000" cy="2052000"/>
                      </a:xfrm>
                    </wpg:grpSpPr>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67905" y="426204"/>
                          <a:ext cx="1371600" cy="1038386"/>
                        </a:xfrm>
                        <a:prstGeom prst="rect">
                          <a:avLst/>
                        </a:prstGeom>
                      </pic:spPr>
                    </pic:pic>
                    <wps:wsp>
                      <wps:cNvPr id="6" name="Rectangle 6"/>
                      <wps:cNvSpPr/>
                      <wps:spPr>
                        <a:xfrm>
                          <a:off x="0" y="0"/>
                          <a:ext cx="3168000" cy="2052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540.95pt;margin-top:427.8pt;width:249.45pt;height:161.55pt;z-index:251661312" coordsize="31680,20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H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WQAAAAYAAAAAAAAAAAAAAVQA&#10;AAHBAAAAEgBDAEkARwBSAEUAIABsAG8AZwBvACAAMwA4AHgAMgA5AG0AbQAAAAEAAAAAAAAAAAAA&#10;AAAAAAAAAAAAAQAAAAAAAAAAAAABwQAAAVQAAAAAAAAAAAAAAAAAAAAAAQAAAAAAAAAAAAAAAAAA&#10;AAAAAAAQAAAAAQAAAAAAAG51bGwAAAACAAAABmJvdW5kc09iamMAAAABAAAAAAAAUmN0MQAAAAQA&#10;AAAAVG9wIGxvbmcAAAAAAAAAAExlZnRsb25nAAAAAAAAAABCdG9tbG9uZwAAAVQ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UAAAAAFJnaHRsb25nAAABw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FO4AAAABAAAAoAAAAHkAAAHgAADi&#10;4AAAFNIAGAAB/9j/4AAQSkZJRgABAgAASABIAAD/7QAMQWRvYmVfQ00AAv/uAA5BZG9iZQBkgAAA&#10;AAH/2wCEAAwICAgJCAwJCQwRCwoLERUPDAwPFRgTExUTExgRDAwMDAwMEQwMDAwMDAwMDAwMDAwM&#10;DAwMDAwMDAwMDAwMDAwBDQsLDQ4NEA4OEBQODg4UFA4ODg4UEQwMDAwMEREMDAwMDAwRDAwMDAwM&#10;DAwMDAwMDAwMDAwMDAwMDAwMDAwMDP/AABEIAH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QzY2RjhCMzhCM0VBOTVFQTBENDcyMzE4QTVFREEwQUEiIGV4aWY6UGl4&#10;ZWxYRGltZW5zaW9uPSI0NDkiIGV4aWY6UGl4ZWxZRGltZW5zaW9uPSIzNDAiIGV4aWY6Q29sb3JT&#10;cGFjZT0iNjU1MzU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RDREMjQ3Q0Uw&#10;QTIwNjgxMTg3MUZFNjM3QzNCOUVFOEQiIHN0RXZ0OndoZW49IjIwMTItMDctMDlUMTk6NDk6NTEr&#10;MDI6MDAiIHN0RXZ0OnNvZnR3YXJlQWdlbnQ9IkFkb2JlIFBob3Rvc2hvcCBDUzQgTWFjaW50b3No&#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gZGhscHR4fICEiIyQlJicoKSorKywtLi8wMTIzNDU2Nzg5Ojs8PT4/QEFCQ0RFRkdISUpLTE1O&#10;T1BQUVJTVFVWV1hZWltcXV5fYGFiY2RlZmdoaWprbG1ub3BxcnN0dXZ3eHl6e3x9fn+AgYKDhIaH&#10;iImKi4yNjo+QkZKTlJWWl5iZmpucnZ6foKGio6SlpqeoqaqrrK2ur7CxsrO0tre4ubq7vL2+v8DB&#10;wsPExcbHyMnKy8zNzs/Q0dLT1NbX2Nna29zd3t/g4eLj5OXm5+jp6uvs7e7v8P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&#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BkaGxwdHh8gISIjJCUmJygpKisr&#10;LC0uLzAxMjM0NTY3ODk6Ozw9Pj9AQUJDREVGR0hJSktMTU5PUFBRUlNUVVZXWFlaW1xdXl9gYWJj&#10;ZGVmZ2hpamtsbW5vcHFyc3R1dnd4eXp7fH1+f4CBgoOEhoeIiYqLjI2Oj5CRkpOUlZaXmJmam5yd&#10;np+goaKjpKWmp6ipqqusra6vsLGys7S2t7i5uru8vb6/wMHCw8TFxsfIycrLzM3Oz9DR0tPU1tfY&#10;2drb3N3e3+Dh4uPk5ebn6Onq6+zt7u/w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fn/APv3Xut/j3737r3Xvfvf&#10;uvde9+9+69172e7un++H+yg/Gr+7f8I/0Q6c9/eb+7v3/m/0pfxfLa/74/d+r7v7Lzfa/wC6/L59&#10;H7P2vvI3n79+/wCsd7T/ALq8D+o/63j+Brr+8PFkr9Vq/Fo1eH+HV4mns8HroT76/wBdv+Ar+6z/&#10;AFW+i/1lqXf130Xjav3/APU3Ff3l4mfE8LxfA/Br+o0fo/SdALsn+Df6YuzP4n95/fC9B/C/4j9v&#10;o/ur9nSaf4N4ePF59Hl/taPHf1+X2RH3jl1z26Hr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">
              <v:shape id="Picture 5" o:spid="_x0000_s1027" type="#_x0000_t75" style="position:absolute;left:8679;top:4262;width:13716;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rXHDAAAA2gAAAA8AAABkcnMvZG93bnJldi54bWxEj09rwkAUxO+FfoflFbzVjRVFoqtIi60H&#10;EYz/ro/scxPMvg3ZrYnf3hUKPQ4z8xtmtuhsJW7U+NKxgkE/AUGcO12yUXDYr94nIHxA1lg5JgV3&#10;8rCYv77MMNWu5R3dsmBEhLBPUUERQp1K6fOCLPq+q4mjd3GNxRBlY6RusI1wW8mPJBlLiyXHhQJr&#10;+iwov2a/NlLu+3xjjj/t9Wu42p4SPpvv8Vmp3lu3nIII1IX/8F97rRWM4Hkl3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ccMAAADaAAAADwAAAAAAAAAAAAAAAACf&#10;AgAAZHJzL2Rvd25yZXYueG1sUEsFBgAAAAAEAAQA9wAAAI8DAAAAAA==&#10;">
                <v:imagedata r:id="rId3" o:title=""/>
                <v:path arrowok="t"/>
              </v:shape>
              <v:rect id="Rectangle 6" o:spid="_x0000_s1028" style="position:absolute;width:31680;height:20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1dsIA&#10;AADaAAAADwAAAGRycy9kb3ducmV2LnhtbESPS2vDMBCE74X+B7GF3mo5LZjiRAmlUPpIoMQJ5LpY&#10;G9vEWhlJfuTfR4FAjsPMfMMsVpNpxUDON5YVzJIUBHFpdcOVgv3u6+UdhA/IGlvLpOBMHlbLx4cF&#10;5tqOvKWhCJWIEPY5KqhD6HIpfVmTQZ/Yjjh6R+sMhihdJbXDMcJNK1/TNJMGG44LNXb0WVN5Knqj&#10;4O/XOfqX6+FA37TpM5zx5q1V6vlp+piDCDSFe/jW/tEKMrheiTd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PV2wgAAANoAAAAPAAAAAAAAAAAAAAAAAJgCAABkcnMvZG93&#10;bnJldi54bWxQSwUGAAAAAAQABAD1AAAAhwMAAAAA&#10;" filled="f" strokecolor="white [3212]" strokeweight="2pt"/>
            </v:group>
          </w:pict>
        </mc:Fallback>
      </mc:AlternateContent>
    </w:r>
    <w:r w:rsidRPr="007D56EB">
      <w:rPr>
        <w:noProof/>
        <w:sz w:val="40"/>
        <w:lang w:eastAsia="en-AU"/>
      </w:rPr>
      <mc:AlternateContent>
        <mc:Choice Requires="wpg">
          <w:drawing>
            <wp:anchor distT="0" distB="0" distL="114300" distR="114300" simplePos="0" relativeHeight="251659264" behindDoc="0" locked="0" layoutInCell="1" allowOverlap="1" wp14:anchorId="7C1B0A6F" wp14:editId="346C4521">
              <wp:simplePos x="0" y="0"/>
              <wp:positionH relativeFrom="column">
                <wp:posOffset>6717665</wp:posOffset>
              </wp:positionH>
              <wp:positionV relativeFrom="paragraph">
                <wp:posOffset>5280660</wp:posOffset>
              </wp:positionV>
              <wp:extent cx="3168000" cy="2052000"/>
              <wp:effectExtent l="0" t="0" r="13970" b="24765"/>
              <wp:wrapNone/>
              <wp:docPr id="10" name="Group 10"/>
              <wp:cNvGraphicFramePr/>
              <a:graphic xmlns:a="http://schemas.openxmlformats.org/drawingml/2006/main">
                <a:graphicData uri="http://schemas.microsoft.com/office/word/2010/wordprocessingGroup">
                  <wpg:wgp>
                    <wpg:cNvGrpSpPr/>
                    <wpg:grpSpPr>
                      <a:xfrm>
                        <a:off x="0" y="0"/>
                        <a:ext cx="3168000" cy="2052000"/>
                        <a:chOff x="0" y="0"/>
                        <a:chExt cx="3168000" cy="2052000"/>
                      </a:xfrm>
                    </wpg:grpSpPr>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67905" y="426204"/>
                          <a:ext cx="1371600" cy="1038386"/>
                        </a:xfrm>
                        <a:prstGeom prst="rect">
                          <a:avLst/>
                        </a:prstGeom>
                      </pic:spPr>
                    </pic:pic>
                    <wps:wsp>
                      <wps:cNvPr id="3" name="Rectangle 3"/>
                      <wps:cNvSpPr/>
                      <wps:spPr>
                        <a:xfrm>
                          <a:off x="0" y="0"/>
                          <a:ext cx="3168000" cy="2052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528.95pt;margin-top:415.8pt;width:249.45pt;height:161.55pt;z-index:251659264" coordsize="31680,20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H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WQAAAAYAAAAAAAAAAAAAAVQA&#10;AAHBAAAAEgBDAEkARwBSAEUAIABsAG8AZwBvACAAMwA4AHgAMgA5AG0AbQAAAAEAAAAAAAAAAAAA&#10;AAAAAAAAAAAAAQAAAAAAAAAAAAABwQAAAVQAAAAAAAAAAAAAAAAAAAAAAQAAAAAAAAAAAAAAAAAA&#10;AAAAAAAQAAAAAQAAAAAAAG51bGwAAAACAAAABmJvdW5kc09iamMAAAABAAAAAAAAUmN0MQAAAAQA&#10;AAAAVG9wIGxvbmcAAAAAAAAAAExlZnRsb25nAAAAAAAAAABCdG9tbG9uZwAAAVQ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UAAAAAFJnaHRsb25nAAABw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FO4AAAABAAAAoAAAAHkAAAHgAADi&#10;4AAAFNIAGAAB/9j/4AAQSkZJRgABAgAASABIAAD/7QAMQWRvYmVfQ00AAv/uAA5BZG9iZQBkgAAA&#10;AAH/2wCEAAwICAgJCAwJCQwRCwoLERUPDAwPFRgTExUTExgRDAwMDAwMEQwMDAwMDAwMDAwMDAwM&#10;DAwMDAwMDAwMDAwMDAwBDQsLDQ4NEA4OEBQODg4UFA4ODg4UEQwMDAwMEREMDAwMDAwRDAwMDAwM&#10;DAwMDAwMDAwMDAwMDAwMDAwMDAwMDP/AABEIAH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QzY2RjhCMzhCM0VBOTVFQTBENDcyMzE4QTVFREEwQUEiIGV4aWY6UGl4&#10;ZWxYRGltZW5zaW9uPSI0NDkiIGV4aWY6UGl4ZWxZRGltZW5zaW9uPSIzNDAiIGV4aWY6Q29sb3JT&#10;cGFjZT0iNjU1MzU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RDREMjQ3Q0Uw&#10;QTIwNjgxMTg3MUZFNjM3QzNCOUVFOEQiIHN0RXZ0OndoZW49IjIwMTItMDctMDlUMTk6NDk6NTEr&#10;MDI6MDAiIHN0RXZ0OnNvZnR3YXJlQWdlbnQ9IkFkb2JlIFBob3Rvc2hvcCBDUzQgTWFjaW50b3No&#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gZGhscHR4fICEiIyQlJicoKSorKywtLi8wMTIzNDU2Nzg5Ojs8PT4/QEFCQ0RFRkdISUpLTE1O&#10;T1BQUVJTVFVWV1hZWltcXV5fYGFiY2RlZmdoaWprbG1ub3BxcnN0dXZ3eHl6e3x9fn+AgYKDhIaH&#10;iImKi4yNjo+QkZKTlJWWl5iZmpucnZ6foKGio6SlpqeoqaqrrK2ur7CxsrO0tre4ubq7vL2+v8DB&#10;wsPExcbHyMnKy8zNzs/Q0dLT1NbX2Nna29zd3t/g4eLj5OXm5+jp6uvs7e7v8P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&#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BkaGxwdHh8gISIjJCUmJygpKisr&#10;LC0uLzAxMjM0NTY3ODk6Ozw9Pj9AQUJDREVGR0hJSktMTU5PUFBRUlNUVVZXWFlaW1xdXl9gYWJj&#10;ZGVmZ2hpamtsbW5vcHFyc3R1dnd4eXp7fH1+f4CBgoOEhoeIiYqLjI2Oj5CRkpOUlZaXmJmam5yd&#10;np+goaKjpKWmp6ipqqusra6vsLGys7S2t7i5uru8vb6/wMHCw8TFxsfIycrLzM3Oz9DR0tPU1tfY&#10;2drb3N3e3+Dh4uPk5ebn6Onq6+zt7u/w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fn/APv3Xut/j3737r3Xvfvf&#10;uvde9+9+69172e7un++H+yg/Gr+7f8I/0Q6c9/eb+7v3/m/0pfxfLa/74/d+r7v7Lzfa/wC6/L59&#10;H7P2vvI3n79+/wCsd7T/ALq8D+o/63j+Brr+8PFkr9Vq/Fo1eH+HV4mns8HroT76/wBdv+Ar+6z/&#10;AFW+i/1lqXf130Xjav3/APU3Ff3l4mfE8LxfA/Br+o0fo/SdALsn+Df6YuzP4n95/fC9B/C/4j9v&#10;o/ur9nSaf4N4ePF59Hl/taPHf1+X2RH3jl1z26Hr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">
              <v:shape id="Picture 1" o:spid="_x0000_s1027" type="#_x0000_t75" style="position:absolute;left:8679;top:4262;width:13716;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q3LEAAAA2gAAAA8AAABkcnMvZG93bnJldi54bWxEj81qwzAQhO+FvoPYQm+NnAZMcaKEkJKm&#10;h1KonZ/rYm1kE2tlLDW2374KFHJalpn5dnaxGmwjrtT52rGC6SQBQVw6XbNRsC+2L28gfEDW2Dgm&#10;BSN5WC0fHxaYadfzD13zYESEsM9QQRVCm0npy4os+olriaN2dp3FENfOSN1hH+G2ka9JkkqLNccL&#10;Fba0qai85L82Usai/DKHXX95n22/jwmfzEd6Uur5aVjPQQQawt38n/7UsT7cXrlN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Uq3LEAAAA2gAAAA8AAAAAAAAAAAAAAAAA&#10;nwIAAGRycy9kb3ducmV2LnhtbFBLBQYAAAAABAAEAPcAAACQAwAAAAA=&#10;">
                <v:imagedata r:id="rId3" o:title=""/>
                <v:path arrowok="t"/>
              </v:shape>
              <v:rect id="Rectangle 3" o:spid="_x0000_s1028" style="position:absolute;width:31680;height:20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W7sAA&#10;AADaAAAADwAAAGRycy9kb3ducmV2LnhtbESPQYvCMBSE74L/ITzBm6auIFKNIoKsuoJsV/D6aJ5t&#10;sXkpSazdf79ZEDwOM/MNs1x3phYtOV9ZVjAZJyCIc6srLhRcfnajOQgfkDXWlknBL3lYr/q9Jaba&#10;Pvmb2iwUIkLYp6igDKFJpfR5SQb92DbE0btZZzBE6QqpHT4j3NTyI0lm0mDFcaHEhrYl5ffsYRQc&#10;D87RWX61V/qk02OGEz5Na6WGg26zABGoC+/wq73XCqbwfyXe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NW7sAAAADaAAAADwAAAAAAAAAAAAAAAACYAgAAZHJzL2Rvd25y&#10;ZXYueG1sUEsFBgAAAAAEAAQA9QAAAIUDAAAAAA==&#10;" filled="f" strokecolor="white [3212]" strokeweight="2pt"/>
            </v:group>
          </w:pict>
        </mc:Fallback>
      </mc:AlternateContent>
    </w:r>
    <w:sdt>
      <w:sdtPr>
        <w:alias w:val="Title"/>
        <w:tag w:val=""/>
        <w:id w:val="1200439058"/>
        <w:dataBinding w:prefixMappings="xmlns:ns0='http://purl.org/dc/elements/1.1/' xmlns:ns1='http://schemas.openxmlformats.org/package/2006/metadata/core-properties' " w:xpath="/ns1:coreProperties[1]/ns0:title[1]" w:storeItemID="{6C3C8BC8-F283-45AE-878A-BAB7291924A1}"/>
        <w:text/>
      </w:sdtPr>
      <w:sdtEndPr/>
      <w:sdtContent>
        <w:r w:rsidR="00C002E6">
          <w:t>2016 Paris Session Scholarship Report</w:t>
        </w:r>
      </w:sdtContent>
    </w:sdt>
  </w:p>
  <w:sdt>
    <w:sdtPr>
      <w:alias w:val="Subject"/>
      <w:tag w:val=""/>
      <w:id w:val="-1638414224"/>
      <w:dataBinding w:prefixMappings="xmlns:ns0='http://purl.org/dc/elements/1.1/' xmlns:ns1='http://schemas.openxmlformats.org/package/2006/metadata/core-properties' " w:xpath="/ns1:coreProperties[1]/ns0:subject[1]" w:storeItemID="{6C3C8BC8-F283-45AE-878A-BAB7291924A1}"/>
      <w:text/>
    </w:sdtPr>
    <w:sdtEndPr/>
    <w:sdtContent>
      <w:p w:rsidR="00303C19" w:rsidRPr="00303C19" w:rsidRDefault="00C002E6" w:rsidP="00962829">
        <w:pPr>
          <w:pStyle w:val="HeaderSubject"/>
        </w:pPr>
        <w:r>
          <w:t>Matthew Ridgley</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9EB"/>
    <w:multiLevelType w:val="hybridMultilevel"/>
    <w:tmpl w:val="AD38C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B25C7A"/>
    <w:multiLevelType w:val="hybridMultilevel"/>
    <w:tmpl w:val="0D827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C03496"/>
    <w:multiLevelType w:val="hybridMultilevel"/>
    <w:tmpl w:val="4A32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BD5B2C"/>
    <w:multiLevelType w:val="hybridMultilevel"/>
    <w:tmpl w:val="F70A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484F99"/>
    <w:multiLevelType w:val="hybridMultilevel"/>
    <w:tmpl w:val="DF160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7CD376E"/>
    <w:multiLevelType w:val="multilevel"/>
    <w:tmpl w:val="8728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887625"/>
    <w:multiLevelType w:val="multilevel"/>
    <w:tmpl w:val="443E5712"/>
    <w:lvl w:ilvl="0">
      <w:start w:val="1"/>
      <w:numFmt w:val="decimal"/>
      <w:pStyle w:val="Chapter1"/>
      <w:lvlText w:val="%1."/>
      <w:lvlJc w:val="left"/>
      <w:pPr>
        <w:ind w:left="360" w:hanging="360"/>
      </w:pPr>
    </w:lvl>
    <w:lvl w:ilvl="1">
      <w:start w:val="1"/>
      <w:numFmt w:val="decimal"/>
      <w:pStyle w:val="Chapter2"/>
      <w:lvlText w:val="%1.%2."/>
      <w:lvlJc w:val="left"/>
      <w:pPr>
        <w:ind w:left="792" w:hanging="432"/>
      </w:pPr>
    </w:lvl>
    <w:lvl w:ilvl="2">
      <w:start w:val="1"/>
      <w:numFmt w:val="decimal"/>
      <w:pStyle w:val="Chapter3"/>
      <w:lvlText w:val="%1.%2.%3."/>
      <w:lvlJc w:val="left"/>
      <w:pPr>
        <w:ind w:left="1224" w:hanging="504"/>
      </w:pPr>
    </w:lvl>
    <w:lvl w:ilvl="3">
      <w:start w:val="1"/>
      <w:numFmt w:val="decimal"/>
      <w:pStyle w:val="Chapter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67267A2"/>
    <w:multiLevelType w:val="hybridMultilevel"/>
    <w:tmpl w:val="1290980C"/>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7C51785A"/>
    <w:multiLevelType w:val="hybridMultilevel"/>
    <w:tmpl w:val="E240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CEB235E"/>
    <w:multiLevelType w:val="hybridMultilevel"/>
    <w:tmpl w:val="EBEEC0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9"/>
  </w:num>
  <w:num w:numId="7">
    <w:abstractNumId w:val="3"/>
  </w:num>
  <w:num w:numId="8">
    <w:abstractNumId w:val="0"/>
  </w:num>
  <w:num w:numId="9">
    <w:abstractNumId w:val="7"/>
  </w:num>
  <w:num w:numId="10">
    <w:abstractNumId w:val="2"/>
  </w:num>
  <w:num w:numId="11">
    <w:abstractNumId w:val="1"/>
  </w:num>
  <w:num w:numId="12">
    <w:abstractNumId w:val="8"/>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42"/>
    <w:rsid w:val="00017090"/>
    <w:rsid w:val="000A413C"/>
    <w:rsid w:val="00137B7C"/>
    <w:rsid w:val="00157698"/>
    <w:rsid w:val="001B152A"/>
    <w:rsid w:val="001D7803"/>
    <w:rsid w:val="002445F3"/>
    <w:rsid w:val="00281956"/>
    <w:rsid w:val="002A25F8"/>
    <w:rsid w:val="00303C19"/>
    <w:rsid w:val="00321BDB"/>
    <w:rsid w:val="0033100E"/>
    <w:rsid w:val="0040401D"/>
    <w:rsid w:val="004214A5"/>
    <w:rsid w:val="00424521"/>
    <w:rsid w:val="0044761D"/>
    <w:rsid w:val="00491B63"/>
    <w:rsid w:val="004C1BE5"/>
    <w:rsid w:val="004D4ECB"/>
    <w:rsid w:val="004E1547"/>
    <w:rsid w:val="005338D9"/>
    <w:rsid w:val="005A0BE5"/>
    <w:rsid w:val="005E049F"/>
    <w:rsid w:val="005F512C"/>
    <w:rsid w:val="00647352"/>
    <w:rsid w:val="006623CA"/>
    <w:rsid w:val="00675D5E"/>
    <w:rsid w:val="006A2D44"/>
    <w:rsid w:val="006B012F"/>
    <w:rsid w:val="006E021C"/>
    <w:rsid w:val="006E3231"/>
    <w:rsid w:val="006F104D"/>
    <w:rsid w:val="007636F4"/>
    <w:rsid w:val="007A05F3"/>
    <w:rsid w:val="007B13CD"/>
    <w:rsid w:val="007B562A"/>
    <w:rsid w:val="007B77D1"/>
    <w:rsid w:val="007D56EB"/>
    <w:rsid w:val="00861476"/>
    <w:rsid w:val="00962829"/>
    <w:rsid w:val="00970BD9"/>
    <w:rsid w:val="009734B8"/>
    <w:rsid w:val="00993521"/>
    <w:rsid w:val="009D4921"/>
    <w:rsid w:val="00A131FC"/>
    <w:rsid w:val="00AA3A3E"/>
    <w:rsid w:val="00AB1D45"/>
    <w:rsid w:val="00AC3942"/>
    <w:rsid w:val="00AD7E7A"/>
    <w:rsid w:val="00AE0591"/>
    <w:rsid w:val="00B47134"/>
    <w:rsid w:val="00B51B2A"/>
    <w:rsid w:val="00B956E0"/>
    <w:rsid w:val="00BB59D0"/>
    <w:rsid w:val="00C002E6"/>
    <w:rsid w:val="00C06FC2"/>
    <w:rsid w:val="00C376D2"/>
    <w:rsid w:val="00C828F9"/>
    <w:rsid w:val="00C9790F"/>
    <w:rsid w:val="00D6099D"/>
    <w:rsid w:val="00D71887"/>
    <w:rsid w:val="00D81033"/>
    <w:rsid w:val="00E57DDD"/>
    <w:rsid w:val="00E726F0"/>
    <w:rsid w:val="00EB53D2"/>
    <w:rsid w:val="00EE4FC2"/>
    <w:rsid w:val="00F73AA9"/>
    <w:rsid w:val="00F75237"/>
    <w:rsid w:val="00FD743B"/>
    <w:rsid w:val="00FE5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E5"/>
    <w:pPr>
      <w:spacing w:after="120"/>
    </w:pPr>
    <w:rPr>
      <w:rFonts w:ascii="Tahoma" w:hAnsi="Tahoma" w:cs="Tahoma"/>
    </w:rPr>
  </w:style>
  <w:style w:type="paragraph" w:styleId="Heading1">
    <w:name w:val="heading 1"/>
    <w:basedOn w:val="Normal"/>
    <w:next w:val="Normal"/>
    <w:link w:val="Heading1Char"/>
    <w:uiPriority w:val="9"/>
    <w:qFormat/>
    <w:rsid w:val="00970BD9"/>
    <w:pPr>
      <w:keepNext/>
      <w:outlineLvl w:val="0"/>
    </w:pPr>
    <w:rPr>
      <w:b/>
      <w:color w:val="007E4F"/>
      <w:sz w:val="32"/>
      <w:szCs w:val="28"/>
    </w:rPr>
  </w:style>
  <w:style w:type="paragraph" w:styleId="Heading2">
    <w:name w:val="heading 2"/>
    <w:basedOn w:val="Normal"/>
    <w:next w:val="Normal"/>
    <w:link w:val="Heading2Char"/>
    <w:uiPriority w:val="9"/>
    <w:unhideWhenUsed/>
    <w:qFormat/>
    <w:rsid w:val="00970BD9"/>
    <w:pPr>
      <w:keepNext/>
      <w:outlineLvl w:val="1"/>
    </w:pPr>
    <w:rPr>
      <w:b/>
      <w:color w:val="007E4F"/>
      <w:sz w:val="28"/>
      <w:szCs w:val="28"/>
    </w:rPr>
  </w:style>
  <w:style w:type="paragraph" w:styleId="Heading3">
    <w:name w:val="heading 3"/>
    <w:basedOn w:val="Normal"/>
    <w:next w:val="Normal"/>
    <w:link w:val="Heading3Char"/>
    <w:uiPriority w:val="9"/>
    <w:unhideWhenUsed/>
    <w:qFormat/>
    <w:rsid w:val="00970BD9"/>
    <w:pPr>
      <w:keepNext/>
      <w:outlineLvl w:val="2"/>
    </w:pPr>
    <w:rPr>
      <w:b/>
      <w:color w:val="007E4F"/>
      <w:sz w:val="24"/>
    </w:rPr>
  </w:style>
  <w:style w:type="paragraph" w:styleId="Heading4">
    <w:name w:val="heading 4"/>
    <w:basedOn w:val="Heading3"/>
    <w:next w:val="Normal"/>
    <w:link w:val="Heading4Char"/>
    <w:uiPriority w:val="9"/>
    <w:unhideWhenUsed/>
    <w:qFormat/>
    <w:rsid w:val="00970BD9"/>
    <w:pPr>
      <w:outlineLvl w:val="3"/>
    </w:pPr>
    <w:rPr>
      <w:sz w:val="22"/>
    </w:rPr>
  </w:style>
  <w:style w:type="paragraph" w:styleId="Heading5">
    <w:name w:val="heading 5"/>
    <w:basedOn w:val="Heading4"/>
    <w:next w:val="Normal"/>
    <w:link w:val="Heading5Char"/>
    <w:uiPriority w:val="9"/>
    <w:unhideWhenUsed/>
    <w:qFormat/>
    <w:rsid w:val="00970BD9"/>
    <w:pPr>
      <w:outlineLvl w:val="4"/>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0BD9"/>
    <w:pPr>
      <w:keepNext/>
      <w:spacing w:line="240" w:lineRule="auto"/>
    </w:pPr>
    <w:rPr>
      <w:b/>
      <w:color w:val="007E4F"/>
      <w:sz w:val="36"/>
    </w:rPr>
  </w:style>
  <w:style w:type="character" w:customStyle="1" w:styleId="TitleChar">
    <w:name w:val="Title Char"/>
    <w:basedOn w:val="DefaultParagraphFont"/>
    <w:link w:val="Title"/>
    <w:uiPriority w:val="10"/>
    <w:rsid w:val="00970BD9"/>
    <w:rPr>
      <w:rFonts w:ascii="Tahoma" w:hAnsi="Tahoma" w:cs="Tahoma"/>
      <w:b/>
      <w:color w:val="007E4F"/>
      <w:sz w:val="36"/>
    </w:rPr>
  </w:style>
  <w:style w:type="character" w:customStyle="1" w:styleId="Heading1Char">
    <w:name w:val="Heading 1 Char"/>
    <w:basedOn w:val="DefaultParagraphFont"/>
    <w:link w:val="Heading1"/>
    <w:uiPriority w:val="9"/>
    <w:rsid w:val="00970BD9"/>
    <w:rPr>
      <w:rFonts w:ascii="Tahoma" w:hAnsi="Tahoma" w:cs="Tahoma"/>
      <w:b/>
      <w:color w:val="007E4F"/>
      <w:sz w:val="32"/>
      <w:szCs w:val="28"/>
    </w:rPr>
  </w:style>
  <w:style w:type="character" w:customStyle="1" w:styleId="Heading2Char">
    <w:name w:val="Heading 2 Char"/>
    <w:basedOn w:val="DefaultParagraphFont"/>
    <w:link w:val="Heading2"/>
    <w:uiPriority w:val="9"/>
    <w:rsid w:val="00970BD9"/>
    <w:rPr>
      <w:rFonts w:ascii="Tahoma" w:hAnsi="Tahoma" w:cs="Tahoma"/>
      <w:b/>
      <w:color w:val="007E4F"/>
      <w:sz w:val="28"/>
      <w:szCs w:val="28"/>
    </w:rPr>
  </w:style>
  <w:style w:type="character" w:customStyle="1" w:styleId="Heading3Char">
    <w:name w:val="Heading 3 Char"/>
    <w:basedOn w:val="DefaultParagraphFont"/>
    <w:link w:val="Heading3"/>
    <w:uiPriority w:val="9"/>
    <w:rsid w:val="00970BD9"/>
    <w:rPr>
      <w:rFonts w:ascii="Tahoma" w:hAnsi="Tahoma" w:cs="Tahoma"/>
      <w:b/>
      <w:color w:val="007E4F"/>
      <w:sz w:val="24"/>
    </w:rPr>
  </w:style>
  <w:style w:type="character" w:customStyle="1" w:styleId="Heading4Char">
    <w:name w:val="Heading 4 Char"/>
    <w:basedOn w:val="DefaultParagraphFont"/>
    <w:link w:val="Heading4"/>
    <w:uiPriority w:val="9"/>
    <w:rsid w:val="00970BD9"/>
    <w:rPr>
      <w:rFonts w:ascii="Tahoma" w:hAnsi="Tahoma" w:cs="Tahoma"/>
      <w:b/>
      <w:color w:val="007E4F"/>
    </w:rPr>
  </w:style>
  <w:style w:type="paragraph" w:styleId="ListParagraph">
    <w:name w:val="List Paragraph"/>
    <w:basedOn w:val="Normal"/>
    <w:uiPriority w:val="34"/>
    <w:qFormat/>
    <w:rsid w:val="00D71887"/>
    <w:pPr>
      <w:ind w:left="720"/>
      <w:contextualSpacing/>
    </w:pPr>
  </w:style>
  <w:style w:type="paragraph" w:customStyle="1" w:styleId="Chapter1">
    <w:name w:val="Chapter 1"/>
    <w:basedOn w:val="ListParagraph"/>
    <w:next w:val="TextChapter1"/>
    <w:qFormat/>
    <w:rsid w:val="00970BD9"/>
    <w:pPr>
      <w:keepNext/>
      <w:numPr>
        <w:numId w:val="1"/>
      </w:numPr>
      <w:ind w:left="425" w:hanging="425"/>
    </w:pPr>
    <w:rPr>
      <w:b/>
      <w:color w:val="007E4F"/>
      <w:sz w:val="32"/>
    </w:rPr>
  </w:style>
  <w:style w:type="paragraph" w:customStyle="1" w:styleId="Chapter2">
    <w:name w:val="Chapter 2"/>
    <w:basedOn w:val="Chapter1"/>
    <w:next w:val="TextChapter2"/>
    <w:qFormat/>
    <w:rsid w:val="00970BD9"/>
    <w:pPr>
      <w:numPr>
        <w:ilvl w:val="1"/>
      </w:numPr>
      <w:ind w:left="709" w:hanging="425"/>
    </w:pPr>
    <w:rPr>
      <w:sz w:val="28"/>
    </w:rPr>
  </w:style>
  <w:style w:type="paragraph" w:customStyle="1" w:styleId="Chapter3">
    <w:name w:val="Chapter 3"/>
    <w:basedOn w:val="Chapter1"/>
    <w:next w:val="TextChapter3"/>
    <w:qFormat/>
    <w:rsid w:val="00970BD9"/>
    <w:pPr>
      <w:numPr>
        <w:ilvl w:val="2"/>
      </w:numPr>
      <w:ind w:left="851" w:hanging="284"/>
    </w:pPr>
    <w:rPr>
      <w:sz w:val="24"/>
    </w:rPr>
  </w:style>
  <w:style w:type="paragraph" w:customStyle="1" w:styleId="Chapter4">
    <w:name w:val="Chapter 4"/>
    <w:basedOn w:val="Chapter3"/>
    <w:next w:val="Normal"/>
    <w:qFormat/>
    <w:rsid w:val="00970BD9"/>
    <w:pPr>
      <w:numPr>
        <w:ilvl w:val="3"/>
      </w:numPr>
      <w:ind w:left="1418" w:hanging="567"/>
    </w:pPr>
    <w:rPr>
      <w:sz w:val="22"/>
    </w:rPr>
  </w:style>
  <w:style w:type="paragraph" w:customStyle="1" w:styleId="TextChapter2">
    <w:name w:val="Text Chapter 2"/>
    <w:basedOn w:val="Normal"/>
    <w:qFormat/>
    <w:rsid w:val="005A0BE5"/>
    <w:pPr>
      <w:ind w:left="284"/>
    </w:pPr>
  </w:style>
  <w:style w:type="paragraph" w:customStyle="1" w:styleId="TextChapter3">
    <w:name w:val="Text Chapter 3"/>
    <w:basedOn w:val="Normal"/>
    <w:qFormat/>
    <w:rsid w:val="005A0BE5"/>
    <w:pPr>
      <w:ind w:left="567"/>
    </w:pPr>
  </w:style>
  <w:style w:type="paragraph" w:customStyle="1" w:styleId="TextChapter4">
    <w:name w:val="Text Chapter 4"/>
    <w:basedOn w:val="TextChapter3"/>
    <w:qFormat/>
    <w:rsid w:val="005A0BE5"/>
    <w:pPr>
      <w:ind w:left="851"/>
    </w:pPr>
  </w:style>
  <w:style w:type="character" w:customStyle="1" w:styleId="Heading5Char">
    <w:name w:val="Heading 5 Char"/>
    <w:basedOn w:val="DefaultParagraphFont"/>
    <w:link w:val="Heading5"/>
    <w:uiPriority w:val="9"/>
    <w:rsid w:val="00970BD9"/>
    <w:rPr>
      <w:rFonts w:ascii="Tahoma" w:hAnsi="Tahoma" w:cs="Tahoma"/>
      <w:color w:val="007E4F"/>
    </w:rPr>
  </w:style>
  <w:style w:type="paragraph" w:styleId="Header">
    <w:name w:val="header"/>
    <w:basedOn w:val="Normal"/>
    <w:link w:val="HeaderChar"/>
    <w:uiPriority w:val="99"/>
    <w:unhideWhenUsed/>
    <w:rsid w:val="00331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00E"/>
    <w:rPr>
      <w:rFonts w:ascii="Tahoma" w:hAnsi="Tahoma" w:cs="Tahoma"/>
    </w:rPr>
  </w:style>
  <w:style w:type="paragraph" w:styleId="Footer">
    <w:name w:val="footer"/>
    <w:basedOn w:val="Normal"/>
    <w:link w:val="FooterChar"/>
    <w:uiPriority w:val="99"/>
    <w:unhideWhenUsed/>
    <w:rsid w:val="00331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00E"/>
    <w:rPr>
      <w:rFonts w:ascii="Tahoma" w:hAnsi="Tahoma" w:cs="Tahoma"/>
    </w:rPr>
  </w:style>
  <w:style w:type="paragraph" w:styleId="TOCHeading">
    <w:name w:val="TOC Heading"/>
    <w:basedOn w:val="Heading1"/>
    <w:next w:val="Normal"/>
    <w:uiPriority w:val="39"/>
    <w:semiHidden/>
    <w:unhideWhenUsed/>
    <w:qFormat/>
    <w:rsid w:val="001B152A"/>
    <w:pPr>
      <w:keepLines/>
      <w:spacing w:before="480" w:after="0"/>
      <w:outlineLvl w:val="9"/>
    </w:pPr>
    <w:rPr>
      <w:rFonts w:asciiTheme="majorHAnsi" w:eastAsiaTheme="majorEastAsia" w:hAnsiTheme="majorHAnsi" w:cstheme="majorBidi"/>
      <w:bCs/>
      <w:color w:val="365F91" w:themeColor="accent1" w:themeShade="BF"/>
      <w:sz w:val="28"/>
      <w:lang w:val="en-US" w:eastAsia="ja-JP"/>
    </w:rPr>
  </w:style>
  <w:style w:type="paragraph" w:styleId="TOC1">
    <w:name w:val="toc 1"/>
    <w:basedOn w:val="Normal"/>
    <w:next w:val="Normal"/>
    <w:autoRedefine/>
    <w:uiPriority w:val="39"/>
    <w:unhideWhenUsed/>
    <w:rsid w:val="001B152A"/>
    <w:pPr>
      <w:spacing w:after="100"/>
    </w:pPr>
  </w:style>
  <w:style w:type="paragraph" w:styleId="TOC2">
    <w:name w:val="toc 2"/>
    <w:basedOn w:val="Normal"/>
    <w:next w:val="Normal"/>
    <w:autoRedefine/>
    <w:uiPriority w:val="39"/>
    <w:unhideWhenUsed/>
    <w:rsid w:val="001B152A"/>
    <w:pPr>
      <w:spacing w:after="100"/>
      <w:ind w:left="220"/>
    </w:pPr>
  </w:style>
  <w:style w:type="paragraph" w:styleId="TOC3">
    <w:name w:val="toc 3"/>
    <w:basedOn w:val="Normal"/>
    <w:next w:val="Normal"/>
    <w:autoRedefine/>
    <w:uiPriority w:val="39"/>
    <w:unhideWhenUsed/>
    <w:rsid w:val="001B152A"/>
    <w:pPr>
      <w:spacing w:after="100"/>
      <w:ind w:left="440"/>
    </w:pPr>
  </w:style>
  <w:style w:type="character" w:styleId="Hyperlink">
    <w:name w:val="Hyperlink"/>
    <w:basedOn w:val="DefaultParagraphFont"/>
    <w:uiPriority w:val="99"/>
    <w:unhideWhenUsed/>
    <w:rsid w:val="001B152A"/>
    <w:rPr>
      <w:color w:val="0000FF" w:themeColor="hyperlink"/>
      <w:u w:val="single"/>
    </w:rPr>
  </w:style>
  <w:style w:type="paragraph" w:styleId="BalloonText">
    <w:name w:val="Balloon Text"/>
    <w:basedOn w:val="Normal"/>
    <w:link w:val="BalloonTextChar"/>
    <w:uiPriority w:val="99"/>
    <w:semiHidden/>
    <w:unhideWhenUsed/>
    <w:rsid w:val="001B152A"/>
    <w:pPr>
      <w:spacing w:after="0" w:line="240" w:lineRule="auto"/>
    </w:pPr>
    <w:rPr>
      <w:sz w:val="16"/>
      <w:szCs w:val="16"/>
    </w:rPr>
  </w:style>
  <w:style w:type="character" w:customStyle="1" w:styleId="BalloonTextChar">
    <w:name w:val="Balloon Text Char"/>
    <w:basedOn w:val="DefaultParagraphFont"/>
    <w:link w:val="BalloonText"/>
    <w:uiPriority w:val="99"/>
    <w:semiHidden/>
    <w:rsid w:val="001B152A"/>
    <w:rPr>
      <w:rFonts w:ascii="Tahoma" w:hAnsi="Tahoma" w:cs="Tahoma"/>
      <w:sz w:val="16"/>
      <w:szCs w:val="16"/>
    </w:rPr>
  </w:style>
  <w:style w:type="table" w:styleId="TableGrid">
    <w:name w:val="Table Grid"/>
    <w:basedOn w:val="TableNormal"/>
    <w:uiPriority w:val="59"/>
    <w:rsid w:val="001B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hapter1">
    <w:name w:val="Text Chapter 1"/>
    <w:basedOn w:val="Normal"/>
    <w:qFormat/>
    <w:rsid w:val="007B13CD"/>
  </w:style>
  <w:style w:type="character" w:styleId="PlaceholderText">
    <w:name w:val="Placeholder Text"/>
    <w:basedOn w:val="DefaultParagraphFont"/>
    <w:uiPriority w:val="99"/>
    <w:semiHidden/>
    <w:rsid w:val="007D56EB"/>
    <w:rPr>
      <w:color w:val="808080"/>
    </w:rPr>
  </w:style>
  <w:style w:type="paragraph" w:customStyle="1" w:styleId="HeaderTitle">
    <w:name w:val="Header Title"/>
    <w:basedOn w:val="Header"/>
    <w:next w:val="Normal"/>
    <w:qFormat/>
    <w:rsid w:val="00962829"/>
    <w:pPr>
      <w:ind w:left="3686"/>
    </w:pPr>
    <w:rPr>
      <w:b/>
      <w:color w:val="007E4F"/>
      <w:sz w:val="44"/>
      <w:szCs w:val="36"/>
      <w:lang w:val="en-AU"/>
    </w:rPr>
  </w:style>
  <w:style w:type="paragraph" w:customStyle="1" w:styleId="HeaderSubject">
    <w:name w:val="Header Subject"/>
    <w:basedOn w:val="Header"/>
    <w:next w:val="Normal"/>
    <w:qFormat/>
    <w:rsid w:val="00962829"/>
    <w:pPr>
      <w:ind w:left="3686"/>
    </w:pPr>
    <w:rPr>
      <w:b/>
      <w:color w:val="007E4F"/>
      <w:sz w:val="40"/>
      <w:szCs w:val="36"/>
    </w:rPr>
  </w:style>
  <w:style w:type="paragraph" w:styleId="NormalWeb">
    <w:name w:val="Normal (Web)"/>
    <w:basedOn w:val="Normal"/>
    <w:uiPriority w:val="99"/>
    <w:semiHidden/>
    <w:unhideWhenUsed/>
    <w:rsid w:val="006623CA"/>
    <w:pPr>
      <w:spacing w:before="150" w:after="0" w:line="240" w:lineRule="auto"/>
    </w:pPr>
    <w:rPr>
      <w:rFonts w:ascii="Times New Roman" w:eastAsia="Times New Roman" w:hAnsi="Times New Roman" w:cs="Times New Roman"/>
      <w:color w:val="333333"/>
      <w:sz w:val="24"/>
      <w:szCs w:val="24"/>
      <w:lang w:val="en-AU" w:eastAsia="en-AU"/>
    </w:rPr>
  </w:style>
  <w:style w:type="paragraph" w:styleId="Caption">
    <w:name w:val="caption"/>
    <w:basedOn w:val="Normal"/>
    <w:next w:val="Normal"/>
    <w:uiPriority w:val="35"/>
    <w:unhideWhenUsed/>
    <w:qFormat/>
    <w:rsid w:val="006623C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E5"/>
    <w:pPr>
      <w:spacing w:after="120"/>
    </w:pPr>
    <w:rPr>
      <w:rFonts w:ascii="Tahoma" w:hAnsi="Tahoma" w:cs="Tahoma"/>
    </w:rPr>
  </w:style>
  <w:style w:type="paragraph" w:styleId="Heading1">
    <w:name w:val="heading 1"/>
    <w:basedOn w:val="Normal"/>
    <w:next w:val="Normal"/>
    <w:link w:val="Heading1Char"/>
    <w:uiPriority w:val="9"/>
    <w:qFormat/>
    <w:rsid w:val="00970BD9"/>
    <w:pPr>
      <w:keepNext/>
      <w:outlineLvl w:val="0"/>
    </w:pPr>
    <w:rPr>
      <w:b/>
      <w:color w:val="007E4F"/>
      <w:sz w:val="32"/>
      <w:szCs w:val="28"/>
    </w:rPr>
  </w:style>
  <w:style w:type="paragraph" w:styleId="Heading2">
    <w:name w:val="heading 2"/>
    <w:basedOn w:val="Normal"/>
    <w:next w:val="Normal"/>
    <w:link w:val="Heading2Char"/>
    <w:uiPriority w:val="9"/>
    <w:unhideWhenUsed/>
    <w:qFormat/>
    <w:rsid w:val="00970BD9"/>
    <w:pPr>
      <w:keepNext/>
      <w:outlineLvl w:val="1"/>
    </w:pPr>
    <w:rPr>
      <w:b/>
      <w:color w:val="007E4F"/>
      <w:sz w:val="28"/>
      <w:szCs w:val="28"/>
    </w:rPr>
  </w:style>
  <w:style w:type="paragraph" w:styleId="Heading3">
    <w:name w:val="heading 3"/>
    <w:basedOn w:val="Normal"/>
    <w:next w:val="Normal"/>
    <w:link w:val="Heading3Char"/>
    <w:uiPriority w:val="9"/>
    <w:unhideWhenUsed/>
    <w:qFormat/>
    <w:rsid w:val="00970BD9"/>
    <w:pPr>
      <w:keepNext/>
      <w:outlineLvl w:val="2"/>
    </w:pPr>
    <w:rPr>
      <w:b/>
      <w:color w:val="007E4F"/>
      <w:sz w:val="24"/>
    </w:rPr>
  </w:style>
  <w:style w:type="paragraph" w:styleId="Heading4">
    <w:name w:val="heading 4"/>
    <w:basedOn w:val="Heading3"/>
    <w:next w:val="Normal"/>
    <w:link w:val="Heading4Char"/>
    <w:uiPriority w:val="9"/>
    <w:unhideWhenUsed/>
    <w:qFormat/>
    <w:rsid w:val="00970BD9"/>
    <w:pPr>
      <w:outlineLvl w:val="3"/>
    </w:pPr>
    <w:rPr>
      <w:sz w:val="22"/>
    </w:rPr>
  </w:style>
  <w:style w:type="paragraph" w:styleId="Heading5">
    <w:name w:val="heading 5"/>
    <w:basedOn w:val="Heading4"/>
    <w:next w:val="Normal"/>
    <w:link w:val="Heading5Char"/>
    <w:uiPriority w:val="9"/>
    <w:unhideWhenUsed/>
    <w:qFormat/>
    <w:rsid w:val="00970BD9"/>
    <w:pPr>
      <w:outlineLvl w:val="4"/>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0BD9"/>
    <w:pPr>
      <w:keepNext/>
      <w:spacing w:line="240" w:lineRule="auto"/>
    </w:pPr>
    <w:rPr>
      <w:b/>
      <w:color w:val="007E4F"/>
      <w:sz w:val="36"/>
    </w:rPr>
  </w:style>
  <w:style w:type="character" w:customStyle="1" w:styleId="TitleChar">
    <w:name w:val="Title Char"/>
    <w:basedOn w:val="DefaultParagraphFont"/>
    <w:link w:val="Title"/>
    <w:uiPriority w:val="10"/>
    <w:rsid w:val="00970BD9"/>
    <w:rPr>
      <w:rFonts w:ascii="Tahoma" w:hAnsi="Tahoma" w:cs="Tahoma"/>
      <w:b/>
      <w:color w:val="007E4F"/>
      <w:sz w:val="36"/>
    </w:rPr>
  </w:style>
  <w:style w:type="character" w:customStyle="1" w:styleId="Heading1Char">
    <w:name w:val="Heading 1 Char"/>
    <w:basedOn w:val="DefaultParagraphFont"/>
    <w:link w:val="Heading1"/>
    <w:uiPriority w:val="9"/>
    <w:rsid w:val="00970BD9"/>
    <w:rPr>
      <w:rFonts w:ascii="Tahoma" w:hAnsi="Tahoma" w:cs="Tahoma"/>
      <w:b/>
      <w:color w:val="007E4F"/>
      <w:sz w:val="32"/>
      <w:szCs w:val="28"/>
    </w:rPr>
  </w:style>
  <w:style w:type="character" w:customStyle="1" w:styleId="Heading2Char">
    <w:name w:val="Heading 2 Char"/>
    <w:basedOn w:val="DefaultParagraphFont"/>
    <w:link w:val="Heading2"/>
    <w:uiPriority w:val="9"/>
    <w:rsid w:val="00970BD9"/>
    <w:rPr>
      <w:rFonts w:ascii="Tahoma" w:hAnsi="Tahoma" w:cs="Tahoma"/>
      <w:b/>
      <w:color w:val="007E4F"/>
      <w:sz w:val="28"/>
      <w:szCs w:val="28"/>
    </w:rPr>
  </w:style>
  <w:style w:type="character" w:customStyle="1" w:styleId="Heading3Char">
    <w:name w:val="Heading 3 Char"/>
    <w:basedOn w:val="DefaultParagraphFont"/>
    <w:link w:val="Heading3"/>
    <w:uiPriority w:val="9"/>
    <w:rsid w:val="00970BD9"/>
    <w:rPr>
      <w:rFonts w:ascii="Tahoma" w:hAnsi="Tahoma" w:cs="Tahoma"/>
      <w:b/>
      <w:color w:val="007E4F"/>
      <w:sz w:val="24"/>
    </w:rPr>
  </w:style>
  <w:style w:type="character" w:customStyle="1" w:styleId="Heading4Char">
    <w:name w:val="Heading 4 Char"/>
    <w:basedOn w:val="DefaultParagraphFont"/>
    <w:link w:val="Heading4"/>
    <w:uiPriority w:val="9"/>
    <w:rsid w:val="00970BD9"/>
    <w:rPr>
      <w:rFonts w:ascii="Tahoma" w:hAnsi="Tahoma" w:cs="Tahoma"/>
      <w:b/>
      <w:color w:val="007E4F"/>
    </w:rPr>
  </w:style>
  <w:style w:type="paragraph" w:styleId="ListParagraph">
    <w:name w:val="List Paragraph"/>
    <w:basedOn w:val="Normal"/>
    <w:uiPriority w:val="34"/>
    <w:qFormat/>
    <w:rsid w:val="00D71887"/>
    <w:pPr>
      <w:ind w:left="720"/>
      <w:contextualSpacing/>
    </w:pPr>
  </w:style>
  <w:style w:type="paragraph" w:customStyle="1" w:styleId="Chapter1">
    <w:name w:val="Chapter 1"/>
    <w:basedOn w:val="ListParagraph"/>
    <w:next w:val="TextChapter1"/>
    <w:qFormat/>
    <w:rsid w:val="00970BD9"/>
    <w:pPr>
      <w:keepNext/>
      <w:numPr>
        <w:numId w:val="1"/>
      </w:numPr>
      <w:ind w:left="425" w:hanging="425"/>
    </w:pPr>
    <w:rPr>
      <w:b/>
      <w:color w:val="007E4F"/>
      <w:sz w:val="32"/>
    </w:rPr>
  </w:style>
  <w:style w:type="paragraph" w:customStyle="1" w:styleId="Chapter2">
    <w:name w:val="Chapter 2"/>
    <w:basedOn w:val="Chapter1"/>
    <w:next w:val="TextChapter2"/>
    <w:qFormat/>
    <w:rsid w:val="00970BD9"/>
    <w:pPr>
      <w:numPr>
        <w:ilvl w:val="1"/>
      </w:numPr>
      <w:ind w:left="709" w:hanging="425"/>
    </w:pPr>
    <w:rPr>
      <w:sz w:val="28"/>
    </w:rPr>
  </w:style>
  <w:style w:type="paragraph" w:customStyle="1" w:styleId="Chapter3">
    <w:name w:val="Chapter 3"/>
    <w:basedOn w:val="Chapter1"/>
    <w:next w:val="TextChapter3"/>
    <w:qFormat/>
    <w:rsid w:val="00970BD9"/>
    <w:pPr>
      <w:numPr>
        <w:ilvl w:val="2"/>
      </w:numPr>
      <w:ind w:left="851" w:hanging="284"/>
    </w:pPr>
    <w:rPr>
      <w:sz w:val="24"/>
    </w:rPr>
  </w:style>
  <w:style w:type="paragraph" w:customStyle="1" w:styleId="Chapter4">
    <w:name w:val="Chapter 4"/>
    <w:basedOn w:val="Chapter3"/>
    <w:next w:val="Normal"/>
    <w:qFormat/>
    <w:rsid w:val="00970BD9"/>
    <w:pPr>
      <w:numPr>
        <w:ilvl w:val="3"/>
      </w:numPr>
      <w:ind w:left="1418" w:hanging="567"/>
    </w:pPr>
    <w:rPr>
      <w:sz w:val="22"/>
    </w:rPr>
  </w:style>
  <w:style w:type="paragraph" w:customStyle="1" w:styleId="TextChapter2">
    <w:name w:val="Text Chapter 2"/>
    <w:basedOn w:val="Normal"/>
    <w:qFormat/>
    <w:rsid w:val="005A0BE5"/>
    <w:pPr>
      <w:ind w:left="284"/>
    </w:pPr>
  </w:style>
  <w:style w:type="paragraph" w:customStyle="1" w:styleId="TextChapter3">
    <w:name w:val="Text Chapter 3"/>
    <w:basedOn w:val="Normal"/>
    <w:qFormat/>
    <w:rsid w:val="005A0BE5"/>
    <w:pPr>
      <w:ind w:left="567"/>
    </w:pPr>
  </w:style>
  <w:style w:type="paragraph" w:customStyle="1" w:styleId="TextChapter4">
    <w:name w:val="Text Chapter 4"/>
    <w:basedOn w:val="TextChapter3"/>
    <w:qFormat/>
    <w:rsid w:val="005A0BE5"/>
    <w:pPr>
      <w:ind w:left="851"/>
    </w:pPr>
  </w:style>
  <w:style w:type="character" w:customStyle="1" w:styleId="Heading5Char">
    <w:name w:val="Heading 5 Char"/>
    <w:basedOn w:val="DefaultParagraphFont"/>
    <w:link w:val="Heading5"/>
    <w:uiPriority w:val="9"/>
    <w:rsid w:val="00970BD9"/>
    <w:rPr>
      <w:rFonts w:ascii="Tahoma" w:hAnsi="Tahoma" w:cs="Tahoma"/>
      <w:color w:val="007E4F"/>
    </w:rPr>
  </w:style>
  <w:style w:type="paragraph" w:styleId="Header">
    <w:name w:val="header"/>
    <w:basedOn w:val="Normal"/>
    <w:link w:val="HeaderChar"/>
    <w:uiPriority w:val="99"/>
    <w:unhideWhenUsed/>
    <w:rsid w:val="00331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00E"/>
    <w:rPr>
      <w:rFonts w:ascii="Tahoma" w:hAnsi="Tahoma" w:cs="Tahoma"/>
    </w:rPr>
  </w:style>
  <w:style w:type="paragraph" w:styleId="Footer">
    <w:name w:val="footer"/>
    <w:basedOn w:val="Normal"/>
    <w:link w:val="FooterChar"/>
    <w:uiPriority w:val="99"/>
    <w:unhideWhenUsed/>
    <w:rsid w:val="00331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00E"/>
    <w:rPr>
      <w:rFonts w:ascii="Tahoma" w:hAnsi="Tahoma" w:cs="Tahoma"/>
    </w:rPr>
  </w:style>
  <w:style w:type="paragraph" w:styleId="TOCHeading">
    <w:name w:val="TOC Heading"/>
    <w:basedOn w:val="Heading1"/>
    <w:next w:val="Normal"/>
    <w:uiPriority w:val="39"/>
    <w:semiHidden/>
    <w:unhideWhenUsed/>
    <w:qFormat/>
    <w:rsid w:val="001B152A"/>
    <w:pPr>
      <w:keepLines/>
      <w:spacing w:before="480" w:after="0"/>
      <w:outlineLvl w:val="9"/>
    </w:pPr>
    <w:rPr>
      <w:rFonts w:asciiTheme="majorHAnsi" w:eastAsiaTheme="majorEastAsia" w:hAnsiTheme="majorHAnsi" w:cstheme="majorBidi"/>
      <w:bCs/>
      <w:color w:val="365F91" w:themeColor="accent1" w:themeShade="BF"/>
      <w:sz w:val="28"/>
      <w:lang w:val="en-US" w:eastAsia="ja-JP"/>
    </w:rPr>
  </w:style>
  <w:style w:type="paragraph" w:styleId="TOC1">
    <w:name w:val="toc 1"/>
    <w:basedOn w:val="Normal"/>
    <w:next w:val="Normal"/>
    <w:autoRedefine/>
    <w:uiPriority w:val="39"/>
    <w:unhideWhenUsed/>
    <w:rsid w:val="001B152A"/>
    <w:pPr>
      <w:spacing w:after="100"/>
    </w:pPr>
  </w:style>
  <w:style w:type="paragraph" w:styleId="TOC2">
    <w:name w:val="toc 2"/>
    <w:basedOn w:val="Normal"/>
    <w:next w:val="Normal"/>
    <w:autoRedefine/>
    <w:uiPriority w:val="39"/>
    <w:unhideWhenUsed/>
    <w:rsid w:val="001B152A"/>
    <w:pPr>
      <w:spacing w:after="100"/>
      <w:ind w:left="220"/>
    </w:pPr>
  </w:style>
  <w:style w:type="paragraph" w:styleId="TOC3">
    <w:name w:val="toc 3"/>
    <w:basedOn w:val="Normal"/>
    <w:next w:val="Normal"/>
    <w:autoRedefine/>
    <w:uiPriority w:val="39"/>
    <w:unhideWhenUsed/>
    <w:rsid w:val="001B152A"/>
    <w:pPr>
      <w:spacing w:after="100"/>
      <w:ind w:left="440"/>
    </w:pPr>
  </w:style>
  <w:style w:type="character" w:styleId="Hyperlink">
    <w:name w:val="Hyperlink"/>
    <w:basedOn w:val="DefaultParagraphFont"/>
    <w:uiPriority w:val="99"/>
    <w:unhideWhenUsed/>
    <w:rsid w:val="001B152A"/>
    <w:rPr>
      <w:color w:val="0000FF" w:themeColor="hyperlink"/>
      <w:u w:val="single"/>
    </w:rPr>
  </w:style>
  <w:style w:type="paragraph" w:styleId="BalloonText">
    <w:name w:val="Balloon Text"/>
    <w:basedOn w:val="Normal"/>
    <w:link w:val="BalloonTextChar"/>
    <w:uiPriority w:val="99"/>
    <w:semiHidden/>
    <w:unhideWhenUsed/>
    <w:rsid w:val="001B152A"/>
    <w:pPr>
      <w:spacing w:after="0" w:line="240" w:lineRule="auto"/>
    </w:pPr>
    <w:rPr>
      <w:sz w:val="16"/>
      <w:szCs w:val="16"/>
    </w:rPr>
  </w:style>
  <w:style w:type="character" w:customStyle="1" w:styleId="BalloonTextChar">
    <w:name w:val="Balloon Text Char"/>
    <w:basedOn w:val="DefaultParagraphFont"/>
    <w:link w:val="BalloonText"/>
    <w:uiPriority w:val="99"/>
    <w:semiHidden/>
    <w:rsid w:val="001B152A"/>
    <w:rPr>
      <w:rFonts w:ascii="Tahoma" w:hAnsi="Tahoma" w:cs="Tahoma"/>
      <w:sz w:val="16"/>
      <w:szCs w:val="16"/>
    </w:rPr>
  </w:style>
  <w:style w:type="table" w:styleId="TableGrid">
    <w:name w:val="Table Grid"/>
    <w:basedOn w:val="TableNormal"/>
    <w:uiPriority w:val="59"/>
    <w:rsid w:val="001B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hapter1">
    <w:name w:val="Text Chapter 1"/>
    <w:basedOn w:val="Normal"/>
    <w:qFormat/>
    <w:rsid w:val="007B13CD"/>
  </w:style>
  <w:style w:type="character" w:styleId="PlaceholderText">
    <w:name w:val="Placeholder Text"/>
    <w:basedOn w:val="DefaultParagraphFont"/>
    <w:uiPriority w:val="99"/>
    <w:semiHidden/>
    <w:rsid w:val="007D56EB"/>
    <w:rPr>
      <w:color w:val="808080"/>
    </w:rPr>
  </w:style>
  <w:style w:type="paragraph" w:customStyle="1" w:styleId="HeaderTitle">
    <w:name w:val="Header Title"/>
    <w:basedOn w:val="Header"/>
    <w:next w:val="Normal"/>
    <w:qFormat/>
    <w:rsid w:val="00962829"/>
    <w:pPr>
      <w:ind w:left="3686"/>
    </w:pPr>
    <w:rPr>
      <w:b/>
      <w:color w:val="007E4F"/>
      <w:sz w:val="44"/>
      <w:szCs w:val="36"/>
      <w:lang w:val="en-AU"/>
    </w:rPr>
  </w:style>
  <w:style w:type="paragraph" w:customStyle="1" w:styleId="HeaderSubject">
    <w:name w:val="Header Subject"/>
    <w:basedOn w:val="Header"/>
    <w:next w:val="Normal"/>
    <w:qFormat/>
    <w:rsid w:val="00962829"/>
    <w:pPr>
      <w:ind w:left="3686"/>
    </w:pPr>
    <w:rPr>
      <w:b/>
      <w:color w:val="007E4F"/>
      <w:sz w:val="40"/>
      <w:szCs w:val="36"/>
    </w:rPr>
  </w:style>
  <w:style w:type="paragraph" w:styleId="NormalWeb">
    <w:name w:val="Normal (Web)"/>
    <w:basedOn w:val="Normal"/>
    <w:uiPriority w:val="99"/>
    <w:semiHidden/>
    <w:unhideWhenUsed/>
    <w:rsid w:val="006623CA"/>
    <w:pPr>
      <w:spacing w:before="150" w:after="0" w:line="240" w:lineRule="auto"/>
    </w:pPr>
    <w:rPr>
      <w:rFonts w:ascii="Times New Roman" w:eastAsia="Times New Roman" w:hAnsi="Times New Roman" w:cs="Times New Roman"/>
      <w:color w:val="333333"/>
      <w:sz w:val="24"/>
      <w:szCs w:val="24"/>
      <w:lang w:val="en-AU" w:eastAsia="en-AU"/>
    </w:rPr>
  </w:style>
  <w:style w:type="paragraph" w:styleId="Caption">
    <w:name w:val="caption"/>
    <w:basedOn w:val="Normal"/>
    <w:next w:val="Normal"/>
    <w:uiPriority w:val="35"/>
    <w:unhideWhenUsed/>
    <w:qFormat/>
    <w:rsid w:val="006623C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4000">
      <w:bodyDiv w:val="1"/>
      <w:marLeft w:val="0"/>
      <w:marRight w:val="0"/>
      <w:marTop w:val="0"/>
      <w:marBottom w:val="0"/>
      <w:divBdr>
        <w:top w:val="none" w:sz="0" w:space="0" w:color="auto"/>
        <w:left w:val="none" w:sz="0" w:space="0" w:color="auto"/>
        <w:bottom w:val="none" w:sz="0" w:space="0" w:color="auto"/>
        <w:right w:val="none" w:sz="0" w:space="0" w:color="auto"/>
      </w:divBdr>
      <w:divsChild>
        <w:div w:id="1556044500">
          <w:marLeft w:val="0"/>
          <w:marRight w:val="0"/>
          <w:marTop w:val="0"/>
          <w:marBottom w:val="0"/>
          <w:divBdr>
            <w:top w:val="none" w:sz="0" w:space="0" w:color="auto"/>
            <w:left w:val="none" w:sz="0" w:space="0" w:color="auto"/>
            <w:bottom w:val="none" w:sz="0" w:space="0" w:color="auto"/>
            <w:right w:val="none" w:sz="0" w:space="0" w:color="auto"/>
          </w:divBdr>
          <w:divsChild>
            <w:div w:id="2144351765">
              <w:marLeft w:val="0"/>
              <w:marRight w:val="0"/>
              <w:marTop w:val="0"/>
              <w:marBottom w:val="0"/>
              <w:divBdr>
                <w:top w:val="none" w:sz="0" w:space="0" w:color="auto"/>
                <w:left w:val="none" w:sz="0" w:space="0" w:color="auto"/>
                <w:bottom w:val="none" w:sz="0" w:space="0" w:color="auto"/>
                <w:right w:val="none" w:sz="0" w:space="0" w:color="auto"/>
              </w:divBdr>
              <w:divsChild>
                <w:div w:id="1033766475">
                  <w:marLeft w:val="0"/>
                  <w:marRight w:val="0"/>
                  <w:marTop w:val="0"/>
                  <w:marBottom w:val="0"/>
                  <w:divBdr>
                    <w:top w:val="none" w:sz="0" w:space="0" w:color="auto"/>
                    <w:left w:val="none" w:sz="0" w:space="0" w:color="auto"/>
                    <w:bottom w:val="none" w:sz="0" w:space="0" w:color="auto"/>
                    <w:right w:val="none" w:sz="0" w:space="0" w:color="auto"/>
                  </w:divBdr>
                  <w:divsChild>
                    <w:div w:id="1299608199">
                      <w:marLeft w:val="0"/>
                      <w:marRight w:val="0"/>
                      <w:marTop w:val="0"/>
                      <w:marBottom w:val="0"/>
                      <w:divBdr>
                        <w:top w:val="single" w:sz="6" w:space="0" w:color="CCCCCC"/>
                        <w:left w:val="single" w:sz="2" w:space="0" w:color="CCCCCC"/>
                        <w:bottom w:val="single" w:sz="6" w:space="0" w:color="CCCCCC"/>
                        <w:right w:val="single" w:sz="2" w:space="0" w:color="CCCCCC"/>
                      </w:divBdr>
                      <w:divsChild>
                        <w:div w:id="1520116550">
                          <w:marLeft w:val="0"/>
                          <w:marRight w:val="0"/>
                          <w:marTop w:val="0"/>
                          <w:marBottom w:val="0"/>
                          <w:divBdr>
                            <w:top w:val="none" w:sz="0" w:space="0" w:color="auto"/>
                            <w:left w:val="none" w:sz="0" w:space="0" w:color="auto"/>
                            <w:bottom w:val="none" w:sz="0" w:space="0" w:color="auto"/>
                            <w:right w:val="none" w:sz="0" w:space="0" w:color="auto"/>
                          </w:divBdr>
                          <w:divsChild>
                            <w:div w:id="1524132664">
                              <w:marLeft w:val="0"/>
                              <w:marRight w:val="0"/>
                              <w:marTop w:val="0"/>
                              <w:marBottom w:val="0"/>
                              <w:divBdr>
                                <w:top w:val="none" w:sz="0" w:space="0" w:color="auto"/>
                                <w:left w:val="none" w:sz="0" w:space="0" w:color="auto"/>
                                <w:bottom w:val="none" w:sz="0" w:space="0" w:color="auto"/>
                                <w:right w:val="none" w:sz="0" w:space="0" w:color="auto"/>
                              </w:divBdr>
                              <w:divsChild>
                                <w:div w:id="227154268">
                                  <w:marLeft w:val="0"/>
                                  <w:marRight w:val="0"/>
                                  <w:marTop w:val="0"/>
                                  <w:marBottom w:val="0"/>
                                  <w:divBdr>
                                    <w:top w:val="none" w:sz="0" w:space="0" w:color="auto"/>
                                    <w:left w:val="none" w:sz="0" w:space="0" w:color="auto"/>
                                    <w:bottom w:val="none" w:sz="0" w:space="0" w:color="auto"/>
                                    <w:right w:val="none" w:sz="0" w:space="0" w:color="auto"/>
                                  </w:divBdr>
                                  <w:divsChild>
                                    <w:div w:id="215043621">
                                      <w:marLeft w:val="0"/>
                                      <w:marRight w:val="0"/>
                                      <w:marTop w:val="0"/>
                                      <w:marBottom w:val="0"/>
                                      <w:divBdr>
                                        <w:top w:val="none" w:sz="0" w:space="0" w:color="auto"/>
                                        <w:left w:val="none" w:sz="0" w:space="0" w:color="auto"/>
                                        <w:bottom w:val="none" w:sz="0" w:space="0" w:color="auto"/>
                                        <w:right w:val="none" w:sz="0" w:space="0" w:color="auto"/>
                                      </w:divBdr>
                                      <w:divsChild>
                                        <w:div w:id="13078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9.jp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Data\mridgley\Resources\CIGRE\2016%20CIGRE%20Session%20Scholarship%20Application\A4%20report%20portrait%20with%20top%20left%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E8971-C2A3-42CA-8AFF-B840A83F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portrait with top left logo.dotx</Template>
  <TotalTime>84</TotalTime>
  <Pages>6</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2016 Paris Session Scholarship Report</vt:lpstr>
    </vt:vector>
  </TitlesOfParts>
  <Company>CIGRE</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Paris Session Scholarship Report</dc:title>
  <dc:subject>Matthew Ridgley</dc:subject>
  <dc:creator>mridgley</dc:creator>
  <cp:lastModifiedBy>mridgley</cp:lastModifiedBy>
  <cp:revision>29</cp:revision>
  <dcterms:created xsi:type="dcterms:W3CDTF">2016-10-19T04:52:00Z</dcterms:created>
  <dcterms:modified xsi:type="dcterms:W3CDTF">2016-10-19T22:30:00Z</dcterms:modified>
</cp:coreProperties>
</file>